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151CE" w:rsidRDefault="007151CE" w:rsidP="007151C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LOZANO RAMIREZ RAUL</w:t>
      </w:r>
    </w:p>
    <w:p w:rsidR="007151CE" w:rsidRDefault="007151CE" w:rsidP="007151C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151CE" w:rsidRDefault="007151CE" w:rsidP="007151C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151CE" w:rsidRDefault="007151CE" w:rsidP="007151C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151CE" w:rsidP="007151C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7261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Servicios de Arrendamiento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151CE">
        <w:rPr>
          <w:rFonts w:ascii="Times New Roman" w:hAnsi="Times New Roman"/>
          <w:b/>
          <w:szCs w:val="24"/>
        </w:rPr>
        <w:t>física</w:t>
      </w:r>
      <w:r w:rsidR="007151C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151CE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151CE">
        <w:rPr>
          <w:rFonts w:ascii="Times New Roman" w:hAnsi="Times New Roman"/>
          <w:b/>
          <w:szCs w:val="24"/>
        </w:rPr>
        <w:t>física</w:t>
      </w:r>
      <w:r w:rsidR="007151C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8C8" w:rsidRDefault="002458C8">
      <w:r>
        <w:separator/>
      </w:r>
    </w:p>
  </w:endnote>
  <w:endnote w:type="continuationSeparator" w:id="0">
    <w:p w:rsidR="002458C8" w:rsidRDefault="0024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8C8" w:rsidRDefault="002458C8">
      <w:r>
        <w:separator/>
      </w:r>
    </w:p>
  </w:footnote>
  <w:footnote w:type="continuationSeparator" w:id="0">
    <w:p w:rsidR="002458C8" w:rsidRDefault="00245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6F44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1A7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8C8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3B9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5D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7ED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1CE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4E18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8F3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14CA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069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345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23C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3D36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914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7F3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E81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61FC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D9F023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2026-06-02T18:40:00Z</dcterms:created>
  <dcterms:modified xsi:type="dcterms:W3CDTF">2026-06-02T18:40:00Z</dcterms:modified>
</cp:coreProperties>
</file>