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400F4" w:rsidRDefault="00A400F4" w:rsidP="00A400F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GARZA LEAL LAZARO</w:t>
      </w:r>
    </w:p>
    <w:p w:rsidR="00A400F4" w:rsidRDefault="00A400F4" w:rsidP="00A400F4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A400F4" w:rsidRDefault="00A400F4" w:rsidP="00A400F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400F4" w:rsidRDefault="00A400F4" w:rsidP="00A400F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400F4" w:rsidP="00A400F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7397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Servicios de Alimentación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400F4">
        <w:rPr>
          <w:rFonts w:ascii="Times New Roman" w:hAnsi="Times New Roman"/>
          <w:b/>
          <w:szCs w:val="24"/>
        </w:rPr>
        <w:t>física</w:t>
      </w:r>
      <w:r w:rsidR="00A400F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A400F4">
        <w:rPr>
          <w:rFonts w:ascii="Times New Roman" w:hAnsi="Times New Roman"/>
          <w:b/>
          <w:bCs/>
          <w:sz w:val="28"/>
          <w:szCs w:val="28"/>
        </w:rPr>
        <w:t>Marzo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400F4">
        <w:rPr>
          <w:rFonts w:ascii="Times New Roman" w:hAnsi="Times New Roman"/>
          <w:b/>
          <w:szCs w:val="24"/>
        </w:rPr>
        <w:t>física</w:t>
      </w:r>
      <w:r w:rsidR="00A400F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D83585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6E2">
        <w:rPr>
          <w:rFonts w:ascii="Times New Roman" w:hAnsi="Times New Roman"/>
          <w:sz w:val="24"/>
          <w:szCs w:val="24"/>
        </w:rPr>
        <w:t>1</w:t>
      </w:r>
      <w:r w:rsidR="00947D99">
        <w:rPr>
          <w:rFonts w:ascii="Times New Roman" w:hAnsi="Times New Roman"/>
          <w:sz w:val="24"/>
          <w:szCs w:val="24"/>
        </w:rPr>
        <w:t>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79E" w:rsidRDefault="0007079E">
      <w:r>
        <w:separator/>
      </w:r>
    </w:p>
  </w:endnote>
  <w:endnote w:type="continuationSeparator" w:id="0">
    <w:p w:rsidR="0007079E" w:rsidRDefault="0007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79E" w:rsidRDefault="0007079E">
      <w:r>
        <w:separator/>
      </w:r>
    </w:p>
  </w:footnote>
  <w:footnote w:type="continuationSeparator" w:id="0">
    <w:p w:rsidR="0007079E" w:rsidRDefault="00070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1B0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3AC5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79E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41D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69E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73E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D63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4F3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5FE4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6E2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0E5D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0795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7E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208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4CD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337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A8C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8D4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47D99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5DBA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0F4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AF7C04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1FD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B7DBF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5DB2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585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0DF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0DC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EACFE0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2026-05-08T18:31:00Z</cp:lastPrinted>
  <dcterms:created xsi:type="dcterms:W3CDTF">2026-05-18T17:42:00Z</dcterms:created>
  <dcterms:modified xsi:type="dcterms:W3CDTF">2026-05-18T17:42:00Z</dcterms:modified>
</cp:coreProperties>
</file>