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B1123" w:rsidRDefault="003B1123" w:rsidP="003B112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SERVICIOS Y MANTENIMIENTOS CYEN, S.A. DE C.V.   </w:t>
      </w:r>
    </w:p>
    <w:p w:rsidR="003B1123" w:rsidRDefault="003B1123" w:rsidP="003B112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B1123" w:rsidRDefault="003B1123" w:rsidP="003B112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B1123" w:rsidRDefault="003B1123" w:rsidP="003B112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B1123" w:rsidP="003B112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7400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Componentes y Equipos para Distribución y Sistemas de Acondicionamiento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F76E7F"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033" w:rsidRDefault="00360033">
      <w:r>
        <w:separator/>
      </w:r>
    </w:p>
  </w:endnote>
  <w:endnote w:type="continuationSeparator" w:id="0">
    <w:p w:rsidR="00360033" w:rsidRDefault="0036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033" w:rsidRDefault="00360033">
      <w:r>
        <w:separator/>
      </w:r>
    </w:p>
  </w:footnote>
  <w:footnote w:type="continuationSeparator" w:id="0">
    <w:p w:rsidR="00360033" w:rsidRDefault="00360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2026-02-09T21:17:00Z</dcterms:created>
  <dcterms:modified xsi:type="dcterms:W3CDTF">2026-02-09T21:17:00Z</dcterms:modified>
</cp:coreProperties>
</file>