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84252" w:rsidRDefault="00C84252" w:rsidP="00C8425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GENERACION IPS MEXICO, S.A. DE C.V.</w:t>
      </w:r>
    </w:p>
    <w:p w:rsidR="00C84252" w:rsidRDefault="00C84252" w:rsidP="00C8425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84252" w:rsidRDefault="00C84252" w:rsidP="00C8425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84252" w:rsidRDefault="00C84252" w:rsidP="00C8425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84252" w:rsidP="00C8425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7532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Maquinaria y Accesorios para Generación y Distribución de Energía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84252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4A5" w:rsidRDefault="000E24A5">
      <w:r>
        <w:separator/>
      </w:r>
    </w:p>
  </w:endnote>
  <w:endnote w:type="continuationSeparator" w:id="0">
    <w:p w:rsidR="000E24A5" w:rsidRDefault="000E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4A5" w:rsidRDefault="000E24A5">
      <w:r>
        <w:separator/>
      </w:r>
    </w:p>
  </w:footnote>
  <w:footnote w:type="continuationSeparator" w:id="0">
    <w:p w:rsidR="000E24A5" w:rsidRDefault="000E2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EECFF6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2026-01-20T17:13:00Z</dcterms:created>
  <dcterms:modified xsi:type="dcterms:W3CDTF">2026-01-20T17:13:00Z</dcterms:modified>
</cp:coreProperties>
</file>