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55974" w:rsidRDefault="00655974" w:rsidP="0065597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MORALES GARCIA YOLANDA</w:t>
      </w:r>
    </w:p>
    <w:p w:rsidR="00655974" w:rsidRDefault="00655974" w:rsidP="0065597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55974" w:rsidRDefault="00655974" w:rsidP="0065597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55974" w:rsidRDefault="00655974" w:rsidP="0065597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55974" w:rsidP="0065597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7572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Arrendamiento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2717C">
        <w:rPr>
          <w:rFonts w:ascii="Times New Roman" w:hAnsi="Times New Roman"/>
          <w:b/>
          <w:szCs w:val="24"/>
        </w:rPr>
        <w:t>física</w:t>
      </w:r>
      <w:r w:rsidR="009271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A1F4F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2717C">
        <w:rPr>
          <w:rFonts w:ascii="Times New Roman" w:hAnsi="Times New Roman"/>
          <w:b/>
          <w:szCs w:val="24"/>
        </w:rPr>
        <w:t>física</w:t>
      </w:r>
      <w:r w:rsidR="0092717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D67" w:rsidRDefault="00284D67">
      <w:r>
        <w:separator/>
      </w:r>
    </w:p>
  </w:endnote>
  <w:endnote w:type="continuationSeparator" w:id="0">
    <w:p w:rsidR="00284D67" w:rsidRDefault="0028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D67" w:rsidRDefault="00284D67">
      <w:r>
        <w:separator/>
      </w:r>
    </w:p>
  </w:footnote>
  <w:footnote w:type="continuationSeparator" w:id="0">
    <w:p w:rsidR="00284D67" w:rsidRDefault="0028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0CAB25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2026-05-19T16:22:00Z</dcterms:created>
  <dcterms:modified xsi:type="dcterms:W3CDTF">2026-05-19T16:22:00Z</dcterms:modified>
</cp:coreProperties>
</file>