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37DC7" w:rsidRDefault="00337DC7" w:rsidP="00337DC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NOR MAX, S.A. DE C.V.</w:t>
      </w:r>
    </w:p>
    <w:p w:rsidR="00337DC7" w:rsidRDefault="00337DC7" w:rsidP="00337DC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37DC7" w:rsidRDefault="00337DC7" w:rsidP="00337DC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37DC7" w:rsidRDefault="00337DC7" w:rsidP="00337DC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37DC7" w:rsidP="00337DC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7585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Equipos Suministros y Accesorios para Deportes y Recreación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A64E4">
        <w:rPr>
          <w:rFonts w:ascii="Times New Roman" w:hAnsi="Times New Roman"/>
          <w:b/>
          <w:szCs w:val="24"/>
        </w:rPr>
        <w:t>moral</w:t>
      </w:r>
      <w:r w:rsidR="006A64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3762B">
        <w:rPr>
          <w:rFonts w:ascii="Times New Roman" w:hAnsi="Times New Roman"/>
          <w:b/>
          <w:bCs/>
          <w:sz w:val="28"/>
          <w:szCs w:val="28"/>
        </w:rPr>
        <w:t>Marzo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A64E4">
        <w:rPr>
          <w:rFonts w:ascii="Times New Roman" w:hAnsi="Times New Roman"/>
          <w:b/>
          <w:szCs w:val="24"/>
        </w:rPr>
        <w:t>moral</w:t>
      </w:r>
      <w:r w:rsidR="006A64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A94" w:rsidRDefault="00C36A94">
      <w:r>
        <w:separator/>
      </w:r>
    </w:p>
  </w:endnote>
  <w:endnote w:type="continuationSeparator" w:id="0">
    <w:p w:rsidR="00C36A94" w:rsidRDefault="00C3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A94" w:rsidRDefault="00C36A94">
      <w:r>
        <w:separator/>
      </w:r>
    </w:p>
  </w:footnote>
  <w:footnote w:type="continuationSeparator" w:id="0">
    <w:p w:rsidR="00C36A94" w:rsidRDefault="00C3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DF3C47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2026-04-23T16:04:00Z</dcterms:created>
  <dcterms:modified xsi:type="dcterms:W3CDTF">2026-04-23T16:04:00Z</dcterms:modified>
</cp:coreProperties>
</file>