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5752C" w:rsidRDefault="00E5752C" w:rsidP="00E5752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RENDON GARCIA MARIA GUADALUPE</w:t>
      </w:r>
    </w:p>
    <w:p w:rsidR="00E5752C" w:rsidRDefault="00E5752C" w:rsidP="00E5752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5752C" w:rsidRDefault="00E5752C" w:rsidP="00E5752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5752C" w:rsidRDefault="00E5752C" w:rsidP="00E5752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5752C" w:rsidP="00E5752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bookmarkStart w:id="0" w:name="_GoBack"/>
      <w:r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</w:t>
      </w:r>
      <w:bookmarkEnd w:id="0"/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7838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Servicios de Arrendamiento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A3327">
        <w:rPr>
          <w:rFonts w:ascii="Times New Roman" w:hAnsi="Times New Roman"/>
          <w:b/>
          <w:szCs w:val="24"/>
        </w:rPr>
        <w:t>física</w:t>
      </w:r>
      <w:r w:rsidR="002A332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A3327">
        <w:rPr>
          <w:rFonts w:ascii="Times New Roman" w:hAnsi="Times New Roman"/>
          <w:b/>
          <w:szCs w:val="24"/>
        </w:rPr>
        <w:t>física</w:t>
      </w:r>
      <w:r w:rsidR="002A332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9F5" w:rsidRDefault="000449F5">
      <w:r>
        <w:separator/>
      </w:r>
    </w:p>
  </w:endnote>
  <w:endnote w:type="continuationSeparator" w:id="0">
    <w:p w:rsidR="000449F5" w:rsidRDefault="0004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9F5" w:rsidRDefault="000449F5">
      <w:r>
        <w:separator/>
      </w:r>
    </w:p>
  </w:footnote>
  <w:footnote w:type="continuationSeparator" w:id="0">
    <w:p w:rsidR="000449F5" w:rsidRDefault="00044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D7CB37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2026-05-22T15:42:00Z</dcterms:created>
  <dcterms:modified xsi:type="dcterms:W3CDTF">2026-05-22T15:42:00Z</dcterms:modified>
</cp:coreProperties>
</file>