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761E" w:rsidRDefault="000E761E" w:rsidP="000E761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AVILES GARZA RENE IVAN</w:t>
      </w:r>
    </w:p>
    <w:p w:rsidR="000E761E" w:rsidRDefault="000E761E" w:rsidP="000E761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761E" w:rsidRDefault="000E761E" w:rsidP="000E761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761E" w:rsidRDefault="000E761E" w:rsidP="000E761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761E" w:rsidP="000E761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8011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szCs w:val="24"/>
        </w:rPr>
        <w:t xml:space="preserve"> 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E761E">
        <w:rPr>
          <w:rFonts w:ascii="Times New Roman" w:hAnsi="Times New Roman"/>
          <w:b/>
          <w:szCs w:val="24"/>
        </w:rPr>
        <w:t>física</w:t>
      </w:r>
      <w:r w:rsidR="000E761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E761E">
        <w:rPr>
          <w:rFonts w:ascii="Times New Roman" w:hAnsi="Times New Roman"/>
          <w:b/>
          <w:szCs w:val="24"/>
        </w:rPr>
        <w:t>física</w:t>
      </w:r>
      <w:r w:rsidR="000E761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E3A" w:rsidRDefault="00E35E3A">
      <w:r>
        <w:separator/>
      </w:r>
    </w:p>
  </w:endnote>
  <w:endnote w:type="continuationSeparator" w:id="0">
    <w:p w:rsidR="00E35E3A" w:rsidRDefault="00E3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E3A" w:rsidRDefault="00E35E3A">
      <w:r>
        <w:separator/>
      </w:r>
    </w:p>
  </w:footnote>
  <w:footnote w:type="continuationSeparator" w:id="0">
    <w:p w:rsidR="00E35E3A" w:rsidRDefault="00E3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61E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2F50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3C7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E3A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2026-02-18T17:36:00Z</dcterms:created>
  <dcterms:modified xsi:type="dcterms:W3CDTF">2026-02-18T17:36:00Z</dcterms:modified>
</cp:coreProperties>
</file>