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C7D1D" w:rsidRDefault="000C7D1D" w:rsidP="000C7D1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CAMERO HURTADO CLAUDIA LILIANA</w:t>
      </w:r>
    </w:p>
    <w:p w:rsidR="000C7D1D" w:rsidRDefault="000C7D1D" w:rsidP="000C7D1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C7D1D" w:rsidRDefault="000C7D1D" w:rsidP="000C7D1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C7D1D" w:rsidRDefault="000C7D1D" w:rsidP="000C7D1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C7D1D" w:rsidP="000C7D1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8204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r w:rsidR="00F82F93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C7D1D">
        <w:rPr>
          <w:rFonts w:ascii="Times New Roman" w:hAnsi="Times New Roman"/>
          <w:b/>
          <w:szCs w:val="24"/>
        </w:rPr>
        <w:t>física</w:t>
      </w:r>
      <w:r w:rsidR="000C7D1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C7D1D">
        <w:rPr>
          <w:rFonts w:ascii="Times New Roman" w:hAnsi="Times New Roman"/>
          <w:b/>
          <w:szCs w:val="24"/>
        </w:rPr>
        <w:t>física</w:t>
      </w:r>
      <w:r w:rsidR="000C7D1D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12B" w:rsidRDefault="006B212B">
      <w:r>
        <w:separator/>
      </w:r>
    </w:p>
  </w:endnote>
  <w:endnote w:type="continuationSeparator" w:id="0">
    <w:p w:rsidR="006B212B" w:rsidRDefault="006B2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12B" w:rsidRDefault="006B212B">
      <w:r>
        <w:separator/>
      </w:r>
    </w:p>
  </w:footnote>
  <w:footnote w:type="continuationSeparator" w:id="0">
    <w:p w:rsidR="006B212B" w:rsidRDefault="006B2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2026-02-10T15:50:00Z</dcterms:created>
  <dcterms:modified xsi:type="dcterms:W3CDTF">2026-02-10T15:50:00Z</dcterms:modified>
</cp:coreProperties>
</file>