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95676" w:rsidRDefault="00495676" w:rsidP="0049567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REFRIMEX INTERNACIONAL, S.A. DE C.V.</w:t>
      </w:r>
    </w:p>
    <w:p w:rsidR="00495676" w:rsidRDefault="00495676" w:rsidP="00495676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495676" w:rsidRDefault="00495676" w:rsidP="0049567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95676" w:rsidRDefault="00495676" w:rsidP="0049567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95676" w:rsidP="0049567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8437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Equipos para Distribución y Sistemas de Acondicionamiento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B76C8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2AC" w:rsidRDefault="009D02AC">
      <w:r>
        <w:separator/>
      </w:r>
    </w:p>
  </w:endnote>
  <w:endnote w:type="continuationSeparator" w:id="0">
    <w:p w:rsidR="009D02AC" w:rsidRDefault="009D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2AC" w:rsidRDefault="009D02AC">
      <w:r>
        <w:separator/>
      </w:r>
    </w:p>
  </w:footnote>
  <w:footnote w:type="continuationSeparator" w:id="0">
    <w:p w:rsidR="009D02AC" w:rsidRDefault="009D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2026-05-22T16:59:00Z</dcterms:created>
  <dcterms:modified xsi:type="dcterms:W3CDTF">2026-05-22T16:59:00Z</dcterms:modified>
</cp:coreProperties>
</file>