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20E9A" w:rsidRDefault="00220E9A" w:rsidP="00220E9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GRUPO MIRSA DE MONTERREY, S.A. DE C.V.</w:t>
      </w:r>
    </w:p>
    <w:p w:rsidR="00220E9A" w:rsidRDefault="00220E9A" w:rsidP="00220E9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20E9A" w:rsidRDefault="00220E9A" w:rsidP="00220E9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20E9A" w:rsidRDefault="00220E9A" w:rsidP="00220E9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20E9A" w:rsidP="00220E9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8661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Juegos, Juguetes, Equipo Educativo, Materiales, Accesorios y Suministros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6173C">
        <w:rPr>
          <w:rFonts w:ascii="Times New Roman" w:hAnsi="Times New Roman"/>
          <w:b/>
          <w:szCs w:val="24"/>
        </w:rPr>
        <w:t>moral</w:t>
      </w:r>
      <w:r w:rsidR="00C6173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220E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6173C">
        <w:rPr>
          <w:rFonts w:ascii="Times New Roman" w:hAnsi="Times New Roman"/>
          <w:b/>
          <w:szCs w:val="24"/>
        </w:rPr>
        <w:t>moral</w:t>
      </w:r>
      <w:r w:rsidR="00C6173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ECB" w:rsidRDefault="00CE3ECB">
      <w:r>
        <w:separator/>
      </w:r>
    </w:p>
  </w:endnote>
  <w:endnote w:type="continuationSeparator" w:id="0">
    <w:p w:rsidR="00CE3ECB" w:rsidRDefault="00CE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ECB" w:rsidRDefault="00CE3ECB">
      <w:r>
        <w:separator/>
      </w:r>
    </w:p>
  </w:footnote>
  <w:footnote w:type="continuationSeparator" w:id="0">
    <w:p w:rsidR="00CE3ECB" w:rsidRDefault="00CE3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1D9FD1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2026-05-19T22:38:00Z</cp:lastPrinted>
  <dcterms:created xsi:type="dcterms:W3CDTF">2026-05-22T16:27:00Z</dcterms:created>
  <dcterms:modified xsi:type="dcterms:W3CDTF">2026-05-22T16:27:00Z</dcterms:modified>
</cp:coreProperties>
</file>