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52A7F" w:rsidRDefault="00052A7F" w:rsidP="00052A7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ANCEC ELITE, S.A. DE C.V.</w:t>
      </w:r>
    </w:p>
    <w:p w:rsidR="00052A7F" w:rsidRDefault="00052A7F" w:rsidP="00052A7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52A7F" w:rsidRDefault="00052A7F" w:rsidP="00052A7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52A7F" w:rsidRDefault="00052A7F" w:rsidP="00052A7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52A7F" w:rsidP="00052A7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8742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Fumigación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52A7F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A01" w:rsidRDefault="00913A01">
      <w:r>
        <w:separator/>
      </w:r>
    </w:p>
  </w:endnote>
  <w:endnote w:type="continuationSeparator" w:id="0">
    <w:p w:rsidR="00913A01" w:rsidRDefault="0091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A01" w:rsidRDefault="00913A01">
      <w:r>
        <w:separator/>
      </w:r>
    </w:p>
  </w:footnote>
  <w:footnote w:type="continuationSeparator" w:id="0">
    <w:p w:rsidR="00913A01" w:rsidRDefault="00913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A7F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01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218FC4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2026-02-20T15:49:00Z</dcterms:created>
  <dcterms:modified xsi:type="dcterms:W3CDTF">2026-02-20T15:49:00Z</dcterms:modified>
</cp:coreProperties>
</file>