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3D5C68" w:rsidRDefault="003D5C68" w:rsidP="003D5C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ELEVADORES OTIS, S. DE R.L. DE C.V.</w:t>
      </w:r>
    </w:p>
    <w:p w:rsidR="003D5C68" w:rsidRDefault="003D5C68" w:rsidP="003D5C6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D5C68" w:rsidRDefault="003D5C68" w:rsidP="003D5C6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D5C68" w:rsidRDefault="003D5C68" w:rsidP="003D5C6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3D5C68" w:rsidP="003D5C6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8744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Instalación, Reparación y Mantenimiento de Maquinaria, Otros Equipos y Herramienta</w:t>
      </w:r>
      <w:r>
        <w:rPr>
          <w:rFonts w:ascii="Times New Roman" w:hAnsi="Times New Roman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3D5C68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4A4" w:rsidRDefault="00EB24A4">
      <w:r>
        <w:separator/>
      </w:r>
    </w:p>
  </w:endnote>
  <w:endnote w:type="continuationSeparator" w:id="0">
    <w:p w:rsidR="00EB24A4" w:rsidRDefault="00EB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4A4" w:rsidRDefault="00EB24A4">
      <w:r>
        <w:separator/>
      </w:r>
    </w:p>
  </w:footnote>
  <w:footnote w:type="continuationSeparator" w:id="0">
    <w:p w:rsidR="00EB24A4" w:rsidRDefault="00EB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F0C322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2026-01-22T21:18:00Z</dcterms:created>
  <dcterms:modified xsi:type="dcterms:W3CDTF">2026-01-22T21:18:00Z</dcterms:modified>
</cp:coreProperties>
</file>