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76E7F" w:rsidRDefault="00F76E7F" w:rsidP="00F76E7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NISSI COMERCIAL, S.A. DE C.V.</w:t>
      </w:r>
    </w:p>
    <w:p w:rsidR="00F76E7F" w:rsidRDefault="00F76E7F" w:rsidP="00F76E7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76E7F" w:rsidRDefault="00F76E7F" w:rsidP="00F76E7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76E7F" w:rsidRDefault="00F76E7F" w:rsidP="00F76E7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76E7F" w:rsidP="00F76E7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8781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B0" w:rsidRDefault="00C67AB0">
      <w:r>
        <w:separator/>
      </w:r>
    </w:p>
  </w:endnote>
  <w:endnote w:type="continuationSeparator" w:id="0">
    <w:p w:rsidR="00C67AB0" w:rsidRDefault="00C6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B0" w:rsidRDefault="00C67AB0">
      <w:r>
        <w:separator/>
      </w:r>
    </w:p>
  </w:footnote>
  <w:footnote w:type="continuationSeparator" w:id="0">
    <w:p w:rsidR="00C67AB0" w:rsidRDefault="00C6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481CDF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2026-02-09T21:09:00Z</dcterms:created>
  <dcterms:modified xsi:type="dcterms:W3CDTF">2026-02-09T21:09:00Z</dcterms:modified>
</cp:coreProperties>
</file>