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81556" w:rsidRDefault="00C81556" w:rsidP="00C8155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MONTEMAYOR ALATORRE JAVIER GENEROSO</w:t>
      </w:r>
    </w:p>
    <w:p w:rsidR="00C81556" w:rsidRDefault="00C81556" w:rsidP="00C8155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C81556" w:rsidRDefault="00C81556" w:rsidP="00C8155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81556" w:rsidRDefault="00C81556" w:rsidP="00C8155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81556" w:rsidP="00C8155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8793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Componentes y Suministros de Manufactura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C81556">
        <w:rPr>
          <w:rFonts w:ascii="Times New Roman" w:hAnsi="Times New Roman"/>
          <w:b/>
          <w:szCs w:val="24"/>
        </w:rPr>
        <w:t>física</w:t>
      </w:r>
      <w:r w:rsidR="00C8155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8440A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C81556">
        <w:rPr>
          <w:rFonts w:ascii="Times New Roman" w:hAnsi="Times New Roman"/>
          <w:b/>
          <w:szCs w:val="24"/>
        </w:rPr>
        <w:t>física</w:t>
      </w:r>
      <w:r w:rsidR="00C81556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E3E" w:rsidRDefault="002E0E3E">
      <w:r>
        <w:separator/>
      </w:r>
    </w:p>
  </w:endnote>
  <w:endnote w:type="continuationSeparator" w:id="0">
    <w:p w:rsidR="002E0E3E" w:rsidRDefault="002E0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E3E" w:rsidRDefault="002E0E3E">
      <w:r>
        <w:separator/>
      </w:r>
    </w:p>
  </w:footnote>
  <w:footnote w:type="continuationSeparator" w:id="0">
    <w:p w:rsidR="002E0E3E" w:rsidRDefault="002E0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BC6862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2026-02-18T16:20:00Z</dcterms:created>
  <dcterms:modified xsi:type="dcterms:W3CDTF">2026-02-18T16:20:00Z</dcterms:modified>
</cp:coreProperties>
</file>