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86734" w:rsidRDefault="00786734" w:rsidP="0078673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SERVICIOS Y EVENTOS HEERDISA, S.A. DE C.V.</w:t>
      </w:r>
    </w:p>
    <w:p w:rsidR="00786734" w:rsidRDefault="00786734" w:rsidP="0078673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786734" w:rsidRDefault="00786734" w:rsidP="0078673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86734" w:rsidRDefault="00786734" w:rsidP="0078673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86734" w:rsidP="0078673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8880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Viajes Alimentación Alojamiento y Entretenimiento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C332D">
        <w:rPr>
          <w:rFonts w:ascii="Times New Roman" w:hAnsi="Times New Roman"/>
          <w:sz w:val="24"/>
          <w:szCs w:val="24"/>
        </w:rPr>
        <w:t>09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A05" w:rsidRDefault="00485A05">
      <w:r>
        <w:separator/>
      </w:r>
    </w:p>
  </w:endnote>
  <w:endnote w:type="continuationSeparator" w:id="0">
    <w:p w:rsidR="00485A05" w:rsidRDefault="00485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A05" w:rsidRDefault="00485A05">
      <w:r>
        <w:separator/>
      </w:r>
    </w:p>
  </w:footnote>
  <w:footnote w:type="continuationSeparator" w:id="0">
    <w:p w:rsidR="00485A05" w:rsidRDefault="00485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2026-02-09T21:35:00Z</dcterms:created>
  <dcterms:modified xsi:type="dcterms:W3CDTF">2026-02-09T21:35:00Z</dcterms:modified>
</cp:coreProperties>
</file>