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1E4DC4" w:rsidRDefault="001E4DC4" w:rsidP="001E4DC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GARZA CORTEZ MARIA EUGENIA</w:t>
      </w:r>
    </w:p>
    <w:p w:rsidR="001E4DC4" w:rsidRDefault="001E4DC4" w:rsidP="001E4DC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E4DC4" w:rsidRDefault="001E4DC4" w:rsidP="001E4DC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E4DC4" w:rsidRDefault="001E4DC4" w:rsidP="001E4DC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1E4DC4" w:rsidP="001E4DC4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8902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b/>
          <w:sz w:val="28"/>
          <w:szCs w:val="28"/>
        </w:rPr>
        <w:t xml:space="preserve"> Servicios de Alimentación</w:t>
      </w:r>
      <w:r w:rsidR="00234C7D"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1E4DC4">
        <w:rPr>
          <w:rFonts w:ascii="Times New Roman" w:hAnsi="Times New Roman"/>
          <w:b/>
          <w:szCs w:val="24"/>
        </w:rPr>
        <w:t>física</w:t>
      </w:r>
      <w:r w:rsidR="001E4DC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3D5C68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1E4DC4">
        <w:rPr>
          <w:rFonts w:ascii="Times New Roman" w:hAnsi="Times New Roman"/>
          <w:b/>
          <w:szCs w:val="24"/>
        </w:rPr>
        <w:t>física</w:t>
      </w:r>
      <w:r w:rsidR="001E4DC4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40041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95F" w:rsidRDefault="00EC195F">
      <w:r>
        <w:separator/>
      </w:r>
    </w:p>
  </w:endnote>
  <w:endnote w:type="continuationSeparator" w:id="0">
    <w:p w:rsidR="00EC195F" w:rsidRDefault="00EC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95F" w:rsidRDefault="00EC195F">
      <w:r>
        <w:separator/>
      </w:r>
    </w:p>
  </w:footnote>
  <w:footnote w:type="continuationSeparator" w:id="0">
    <w:p w:rsidR="00EC195F" w:rsidRDefault="00EC1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DC4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7D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083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95F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2026-01-22T21:58:00Z</dcterms:created>
  <dcterms:modified xsi:type="dcterms:W3CDTF">2026-01-22T21:58:00Z</dcterms:modified>
</cp:coreProperties>
</file>