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370DF" w:rsidRDefault="00F370DF" w:rsidP="00F370D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SERVICIOS Y SUMINISTROS ORGU, S.A. DE C.V.   </w:t>
      </w:r>
    </w:p>
    <w:p w:rsidR="00F370DF" w:rsidRDefault="00F370DF" w:rsidP="00F370DF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F370DF" w:rsidRDefault="00F370DF" w:rsidP="00F370DF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370DF" w:rsidRDefault="00F370DF" w:rsidP="00F370DF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370DF" w:rsidP="00F370DF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8925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Limpieza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370DF">
        <w:rPr>
          <w:rFonts w:ascii="Times New Roman" w:hAnsi="Times New Roman"/>
          <w:b/>
          <w:bCs/>
          <w:sz w:val="28"/>
          <w:szCs w:val="28"/>
        </w:rPr>
        <w:t>Abril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C5" w:rsidRDefault="00043AC5">
      <w:r>
        <w:separator/>
      </w:r>
    </w:p>
  </w:endnote>
  <w:endnote w:type="continuationSeparator" w:id="0">
    <w:p w:rsidR="00043AC5" w:rsidRDefault="0004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C5" w:rsidRDefault="00043AC5">
      <w:r>
        <w:separator/>
      </w:r>
    </w:p>
  </w:footnote>
  <w:footnote w:type="continuationSeparator" w:id="0">
    <w:p w:rsidR="00043AC5" w:rsidRDefault="00043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3AC5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5FE4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0E5D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7E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A8C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5DBA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1FD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B7DBF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0DF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0DC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721BAB5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2026-05-18T17:30:00Z</dcterms:created>
  <dcterms:modified xsi:type="dcterms:W3CDTF">2026-05-18T17:30:00Z</dcterms:modified>
</cp:coreProperties>
</file>