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D2058" w:rsidRDefault="003D2058" w:rsidP="003D205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LA COSTA REGIA, S.A. DE C.V. </w:t>
      </w:r>
    </w:p>
    <w:p w:rsidR="003D2058" w:rsidRDefault="003D2058" w:rsidP="003D205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D2058" w:rsidRDefault="003D2058" w:rsidP="003D205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D2058" w:rsidRDefault="003D2058" w:rsidP="003D205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D2058" w:rsidP="003D205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9081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Alimentos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D2058">
        <w:rPr>
          <w:rFonts w:ascii="Times New Roman" w:hAnsi="Times New Roman"/>
          <w:b/>
          <w:szCs w:val="24"/>
        </w:rPr>
        <w:t>moral</w:t>
      </w:r>
      <w:r w:rsidR="003D205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3D2058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D2058">
        <w:rPr>
          <w:rFonts w:ascii="Times New Roman" w:hAnsi="Times New Roman"/>
          <w:b/>
          <w:szCs w:val="24"/>
        </w:rPr>
        <w:t>moral</w:t>
      </w:r>
      <w:r w:rsidR="003D2058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973A1">
        <w:rPr>
          <w:rFonts w:ascii="Times New Roman" w:hAnsi="Times New Roman"/>
          <w:sz w:val="24"/>
          <w:szCs w:val="24"/>
        </w:rPr>
        <w:t>13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819" w:rsidRDefault="00270819">
      <w:r>
        <w:separator/>
      </w:r>
    </w:p>
  </w:endnote>
  <w:endnote w:type="continuationSeparator" w:id="0">
    <w:p w:rsidR="00270819" w:rsidRDefault="0027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819" w:rsidRDefault="00270819">
      <w:r>
        <w:separator/>
      </w:r>
    </w:p>
  </w:footnote>
  <w:footnote w:type="continuationSeparator" w:id="0">
    <w:p w:rsidR="00270819" w:rsidRDefault="00270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478CFB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2026-01-13T22:12:00Z</dcterms:created>
  <dcterms:modified xsi:type="dcterms:W3CDTF">2026-01-13T22:12:00Z</dcterms:modified>
</cp:coreProperties>
</file>