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57611" w:rsidRDefault="00B57611" w:rsidP="00B5761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SPORTECS SYNTHETIC GRASS, S.A. DE C.V.</w:t>
      </w:r>
    </w:p>
    <w:p w:rsidR="00B57611" w:rsidRDefault="00B57611" w:rsidP="00B5761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B57611" w:rsidRDefault="00B57611" w:rsidP="00B5761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s-MX"/>
        </w:rPr>
        <w:t>P R E S E NT E.-</w:t>
      </w:r>
    </w:p>
    <w:p w:rsidR="00B57611" w:rsidRDefault="00B57611" w:rsidP="00B5761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57611" w:rsidP="00B5761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9128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Mantenimiento a Canchas Deportivas</w:t>
      </w:r>
      <w:r w:rsidR="009F5102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57611">
        <w:rPr>
          <w:rFonts w:ascii="Times New Roman" w:hAnsi="Times New Roman"/>
          <w:sz w:val="24"/>
          <w:szCs w:val="24"/>
        </w:rPr>
        <w:t>27</w:t>
      </w:r>
      <w:bookmarkStart w:id="0" w:name="_GoBack"/>
      <w:bookmarkEnd w:id="0"/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BEC" w:rsidRDefault="00BC2BEC">
      <w:r>
        <w:separator/>
      </w:r>
    </w:p>
  </w:endnote>
  <w:endnote w:type="continuationSeparator" w:id="0">
    <w:p w:rsidR="00BC2BEC" w:rsidRDefault="00BC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BEC" w:rsidRDefault="00BC2BEC">
      <w:r>
        <w:separator/>
      </w:r>
    </w:p>
  </w:footnote>
  <w:footnote w:type="continuationSeparator" w:id="0">
    <w:p w:rsidR="00BC2BEC" w:rsidRDefault="00BC2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E9A6D1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3</cp:revision>
  <cp:lastPrinted>2026-01-27T21:29:00Z</cp:lastPrinted>
  <dcterms:created xsi:type="dcterms:W3CDTF">2026-01-22T21:05:00Z</dcterms:created>
  <dcterms:modified xsi:type="dcterms:W3CDTF">2026-01-27T21:29:00Z</dcterms:modified>
</cp:coreProperties>
</file>