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D3DD2" w:rsidRDefault="00DD3DD2" w:rsidP="00DD3DD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MAGALLANES ROBLES JUAN </w:t>
      </w:r>
    </w:p>
    <w:p w:rsidR="00DD3DD2" w:rsidRDefault="00DD3DD2" w:rsidP="00DD3DD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DD3DD2" w:rsidRDefault="00DD3DD2" w:rsidP="00DD3DD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D3DD2" w:rsidRDefault="00DD3DD2" w:rsidP="00DD3DD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D3DD2" w:rsidP="00DD3DD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9139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6687B">
        <w:rPr>
          <w:rFonts w:ascii="Times New Roman" w:hAnsi="Times New Roman"/>
          <w:b/>
          <w:szCs w:val="24"/>
        </w:rPr>
        <w:t>física</w:t>
      </w:r>
      <w:r w:rsidR="0026687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26687B">
        <w:rPr>
          <w:rFonts w:ascii="Times New Roman" w:hAnsi="Times New Roman"/>
          <w:b/>
          <w:szCs w:val="24"/>
        </w:rPr>
        <w:t>física</w:t>
      </w:r>
      <w:r w:rsidR="0026687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2BA" w:rsidRDefault="00C242BA">
      <w:r>
        <w:separator/>
      </w:r>
    </w:p>
  </w:endnote>
  <w:endnote w:type="continuationSeparator" w:id="0">
    <w:p w:rsidR="00C242BA" w:rsidRDefault="00C2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2BA" w:rsidRDefault="00C242BA">
      <w:r>
        <w:separator/>
      </w:r>
    </w:p>
  </w:footnote>
  <w:footnote w:type="continuationSeparator" w:id="0">
    <w:p w:rsidR="00C242BA" w:rsidRDefault="00C24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17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687B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698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2BA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3DD2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677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DE8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2026-01-09T16:15:00Z</dcterms:created>
  <dcterms:modified xsi:type="dcterms:W3CDTF">2026-01-09T16:15:00Z</dcterms:modified>
</cp:coreProperties>
</file>