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315D7" w:rsidRDefault="009315D7" w:rsidP="009315D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COMERCIALIZACION E INGENIERIA EN EQUIPO MEDICO, S.A. DE C.V. </w:t>
      </w:r>
    </w:p>
    <w:p w:rsidR="009315D7" w:rsidRDefault="009315D7" w:rsidP="009315D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9315D7" w:rsidRDefault="009315D7" w:rsidP="009315D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315D7" w:rsidRDefault="009315D7" w:rsidP="009315D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315D7" w:rsidP="009315D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9167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 w:rsidR="00D532A1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315D7">
        <w:rPr>
          <w:rFonts w:ascii="Times New Roman" w:hAnsi="Times New Roman"/>
          <w:b/>
          <w:szCs w:val="24"/>
        </w:rPr>
        <w:t>moral</w:t>
      </w:r>
      <w:r w:rsidR="009315D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670C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315D7">
        <w:rPr>
          <w:rFonts w:ascii="Times New Roman" w:hAnsi="Times New Roman"/>
          <w:b/>
          <w:szCs w:val="24"/>
        </w:rPr>
        <w:t>moral</w:t>
      </w:r>
      <w:r w:rsidR="009315D7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BF6" w:rsidRDefault="00C95BF6">
      <w:r>
        <w:separator/>
      </w:r>
    </w:p>
  </w:endnote>
  <w:endnote w:type="continuationSeparator" w:id="0">
    <w:p w:rsidR="00C95BF6" w:rsidRDefault="00C9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BF6" w:rsidRDefault="00C95BF6">
      <w:r>
        <w:separator/>
      </w:r>
    </w:p>
  </w:footnote>
  <w:footnote w:type="continuationSeparator" w:id="0">
    <w:p w:rsidR="00C95BF6" w:rsidRDefault="00C95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7AE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AB9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7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45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3F9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3F0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5D7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0CA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BF6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32A1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2026-03-03T17:12:00Z</dcterms:created>
  <dcterms:modified xsi:type="dcterms:W3CDTF">2026-03-03T17:12:00Z</dcterms:modified>
</cp:coreProperties>
</file>