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565EF" w:rsidRDefault="006565EF" w:rsidP="006565E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NORMALIZACION Y CERTIFICACION NYCE, S.C.</w:t>
      </w:r>
    </w:p>
    <w:p w:rsidR="006565EF" w:rsidRDefault="006565EF" w:rsidP="006565E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565EF" w:rsidRDefault="006565EF" w:rsidP="006565E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565EF" w:rsidRDefault="006565EF" w:rsidP="006565E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565EF" w:rsidP="006565E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9223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Servicios de Normalización Y Certificación Electrónica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678DE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E4649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0D9" w:rsidRDefault="004710D9">
      <w:r>
        <w:separator/>
      </w:r>
    </w:p>
  </w:endnote>
  <w:endnote w:type="continuationSeparator" w:id="0">
    <w:p w:rsidR="004710D9" w:rsidRDefault="0047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0D9" w:rsidRDefault="004710D9">
      <w:r>
        <w:separator/>
      </w:r>
    </w:p>
  </w:footnote>
  <w:footnote w:type="continuationSeparator" w:id="0">
    <w:p w:rsidR="004710D9" w:rsidRDefault="00471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A7C013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2026-02-26T21:26:00Z</dcterms:created>
  <dcterms:modified xsi:type="dcterms:W3CDTF">2026-02-26T21:26:00Z</dcterms:modified>
</cp:coreProperties>
</file>