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77828" w:rsidRDefault="00877828" w:rsidP="0087782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MEDIKAL-MUNERIS, S.A. DE C.V.    </w:t>
      </w:r>
    </w:p>
    <w:p w:rsidR="00877828" w:rsidRDefault="00877828" w:rsidP="0087782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77828" w:rsidRDefault="00877828" w:rsidP="0087782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77828" w:rsidRDefault="00877828" w:rsidP="0087782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77828" w:rsidP="0087782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9295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FAB" w:rsidRDefault="00DE2FAB">
      <w:r>
        <w:separator/>
      </w:r>
    </w:p>
  </w:endnote>
  <w:endnote w:type="continuationSeparator" w:id="0">
    <w:p w:rsidR="00DE2FAB" w:rsidRDefault="00DE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FAB" w:rsidRDefault="00DE2FAB">
      <w:r>
        <w:separator/>
      </w:r>
    </w:p>
  </w:footnote>
  <w:footnote w:type="continuationSeparator" w:id="0">
    <w:p w:rsidR="00DE2FAB" w:rsidRDefault="00DE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6A99C5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2026-02-18T16:16:00Z</dcterms:created>
  <dcterms:modified xsi:type="dcterms:W3CDTF">2026-02-18T16:16:00Z</dcterms:modified>
</cp:coreProperties>
</file>