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257BF" w:rsidRDefault="00E257BF" w:rsidP="00E257B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VISORA MEDICA, S.A. DE C.V.</w:t>
      </w:r>
    </w:p>
    <w:p w:rsidR="00E257BF" w:rsidRDefault="00E257BF" w:rsidP="00E257B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E257BF" w:rsidRDefault="00E257BF" w:rsidP="00E257B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257BF" w:rsidRDefault="00E257BF" w:rsidP="00E257B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257BF" w:rsidP="00E257B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9306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Equipo Médico, Accesorios y Suministros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70BB9">
        <w:rPr>
          <w:rFonts w:ascii="Times New Roman" w:hAnsi="Times New Roman"/>
          <w:sz w:val="24"/>
          <w:szCs w:val="24"/>
        </w:rPr>
        <w:t>06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C02" w:rsidRDefault="00991C02">
      <w:r>
        <w:separator/>
      </w:r>
    </w:p>
  </w:endnote>
  <w:endnote w:type="continuationSeparator" w:id="0">
    <w:p w:rsidR="00991C02" w:rsidRDefault="0099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C02" w:rsidRDefault="00991C02">
      <w:r>
        <w:separator/>
      </w:r>
    </w:p>
  </w:footnote>
  <w:footnote w:type="continuationSeparator" w:id="0">
    <w:p w:rsidR="00991C02" w:rsidRDefault="00991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E6660B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2026-02-06T15:46:00Z</dcterms:created>
  <dcterms:modified xsi:type="dcterms:W3CDTF">2026-02-06T15:46:00Z</dcterms:modified>
</cp:coreProperties>
</file>