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A67A9" w:rsidRDefault="00CB52DF" w:rsidP="003A67A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TORRES TOVAR JOSE JOSIMAR</w:t>
      </w:r>
    </w:p>
    <w:p w:rsidR="003A67A9" w:rsidRDefault="003A67A9" w:rsidP="003A67A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A67A9" w:rsidP="003A67A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CB52DF">
        <w:rPr>
          <w:rFonts w:ascii="Times New Roman" w:hAnsi="Times New Roman"/>
          <w:b/>
          <w:sz w:val="32"/>
          <w:szCs w:val="32"/>
        </w:rPr>
        <w:t>9339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 </w:t>
      </w:r>
      <w:r w:rsidR="00CB52DF">
        <w:rPr>
          <w:rFonts w:ascii="Times New Roman" w:hAnsi="Times New Roman"/>
          <w:b/>
          <w:sz w:val="28"/>
          <w:szCs w:val="28"/>
        </w:rPr>
        <w:t>Servicios de Organización de Eventos</w:t>
      </w:r>
      <w:r w:rsidR="00CB52DF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3A67A9">
        <w:rPr>
          <w:rFonts w:ascii="Times New Roman" w:hAnsi="Times New Roman"/>
          <w:b/>
          <w:szCs w:val="24"/>
        </w:rPr>
        <w:t>física</w:t>
      </w:r>
      <w:r w:rsidR="003A67A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CB52DF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3A67A9">
        <w:rPr>
          <w:rFonts w:ascii="Times New Roman" w:hAnsi="Times New Roman"/>
          <w:b/>
          <w:szCs w:val="24"/>
        </w:rPr>
        <w:t>física</w:t>
      </w:r>
      <w:r w:rsidR="003A67A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129" w:rsidRDefault="00044129">
      <w:r>
        <w:separator/>
      </w:r>
    </w:p>
  </w:endnote>
  <w:endnote w:type="continuationSeparator" w:id="0">
    <w:p w:rsidR="00044129" w:rsidRDefault="0004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129" w:rsidRDefault="00044129">
      <w:r>
        <w:separator/>
      </w:r>
    </w:p>
  </w:footnote>
  <w:footnote w:type="continuationSeparator" w:id="0">
    <w:p w:rsidR="00044129" w:rsidRDefault="00044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AE4FAF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2026-05-18T18:24:00Z</cp:lastPrinted>
  <dcterms:created xsi:type="dcterms:W3CDTF">2026-05-19T16:42:00Z</dcterms:created>
  <dcterms:modified xsi:type="dcterms:W3CDTF">2026-05-19T16:42:00Z</dcterms:modified>
</cp:coreProperties>
</file>