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F76C1" w:rsidRDefault="000F76C1" w:rsidP="000F76C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DISTRIBUIDOR COMPUTACIONAL DECO, S.A. DE C.V.</w:t>
      </w:r>
    </w:p>
    <w:p w:rsidR="000F76C1" w:rsidRDefault="000F76C1" w:rsidP="000F76C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F76C1" w:rsidRDefault="000F76C1" w:rsidP="000F76C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F76C1" w:rsidRDefault="000F76C1" w:rsidP="000F76C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F76C1" w:rsidP="000F76C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9523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bookmarkStart w:id="0" w:name="_GoBack"/>
      <w:bookmarkEnd w:id="0"/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60F" w:rsidRDefault="007C460F">
      <w:r>
        <w:separator/>
      </w:r>
    </w:p>
  </w:endnote>
  <w:endnote w:type="continuationSeparator" w:id="0">
    <w:p w:rsidR="007C460F" w:rsidRDefault="007C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60F" w:rsidRDefault="007C460F">
      <w:r>
        <w:separator/>
      </w:r>
    </w:p>
  </w:footnote>
  <w:footnote w:type="continuationSeparator" w:id="0">
    <w:p w:rsidR="007C460F" w:rsidRDefault="007C4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2026-02-19T22:37:00Z</dcterms:created>
  <dcterms:modified xsi:type="dcterms:W3CDTF">2026-02-19T22:37:00Z</dcterms:modified>
</cp:coreProperties>
</file>