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B74A4" w:rsidRDefault="005B74A4" w:rsidP="005B74A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ESQUI VERIFICACIONES Y AUDITORIAS DE MEXICO, S.A. DE C.V.</w:t>
      </w:r>
    </w:p>
    <w:p w:rsidR="005B74A4" w:rsidRDefault="005B74A4" w:rsidP="005B74A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5B74A4" w:rsidRDefault="005B74A4" w:rsidP="005B74A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B74A4" w:rsidRDefault="005B74A4" w:rsidP="005B74A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B74A4" w:rsidP="005B74A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9667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Instalación de Líneas de Agua y Gas</w:t>
      </w:r>
      <w:r w:rsidR="00326200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E0709E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200">
        <w:rPr>
          <w:rFonts w:ascii="Times New Roman" w:hAnsi="Times New Roman"/>
          <w:sz w:val="24"/>
          <w:szCs w:val="24"/>
        </w:rPr>
        <w:t>19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B75" w:rsidRDefault="004D1B75">
      <w:r>
        <w:separator/>
      </w:r>
    </w:p>
  </w:endnote>
  <w:endnote w:type="continuationSeparator" w:id="0">
    <w:p w:rsidR="004D1B75" w:rsidRDefault="004D1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B75" w:rsidRDefault="004D1B75">
      <w:r>
        <w:separator/>
      </w:r>
    </w:p>
  </w:footnote>
  <w:footnote w:type="continuationSeparator" w:id="0">
    <w:p w:rsidR="004D1B75" w:rsidRDefault="004D1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2026-02-19T21:59:00Z</dcterms:created>
  <dcterms:modified xsi:type="dcterms:W3CDTF">2026-02-19T21:59:00Z</dcterms:modified>
</cp:coreProperties>
</file>