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C0589" w:rsidRDefault="007C0589" w:rsidP="007C058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CONSTRUCCIONES FDZCA, S.A. DE C.V.    </w:t>
      </w:r>
    </w:p>
    <w:p w:rsidR="007C0589" w:rsidRDefault="007C0589" w:rsidP="007C058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C0589" w:rsidRDefault="007C0589" w:rsidP="007C058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C0589" w:rsidRDefault="007C0589" w:rsidP="007C058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C0589" w:rsidP="007C058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9693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Servicios de Edificación, Construcción, de Instalaciones y Mantenimiento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F4C3C">
        <w:rPr>
          <w:rFonts w:ascii="Times New Roman" w:hAnsi="Times New Roman"/>
          <w:b/>
          <w:szCs w:val="24"/>
        </w:rPr>
        <w:t>moral</w:t>
      </w:r>
      <w:r w:rsidR="00C5443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C0589">
        <w:rPr>
          <w:rFonts w:ascii="Times New Roman" w:hAnsi="Times New Roman"/>
          <w:b/>
          <w:bCs/>
          <w:sz w:val="28"/>
          <w:szCs w:val="28"/>
        </w:rPr>
        <w:t>Octubre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F4C3C">
        <w:rPr>
          <w:rFonts w:ascii="Times New Roman" w:hAnsi="Times New Roman"/>
          <w:b/>
          <w:szCs w:val="24"/>
        </w:rPr>
        <w:t>moral</w:t>
      </w:r>
      <w:r w:rsidR="00C5443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54434">
        <w:rPr>
          <w:rFonts w:ascii="Times New Roman" w:hAnsi="Times New Roman"/>
          <w:sz w:val="24"/>
          <w:szCs w:val="24"/>
        </w:rPr>
        <w:t>20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C62" w:rsidRDefault="00EE0C62">
      <w:r>
        <w:separator/>
      </w:r>
    </w:p>
  </w:endnote>
  <w:endnote w:type="continuationSeparator" w:id="0">
    <w:p w:rsidR="00EE0C62" w:rsidRDefault="00EE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C62" w:rsidRDefault="00EE0C62">
      <w:r>
        <w:separator/>
      </w:r>
    </w:p>
  </w:footnote>
  <w:footnote w:type="continuationSeparator" w:id="0">
    <w:p w:rsidR="00EE0C62" w:rsidRDefault="00EE0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40C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6261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416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4C3C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5B3F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89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06B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39B6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88A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0DBA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34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C62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91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2A577B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2026-01-20T16:53:00Z</dcterms:created>
  <dcterms:modified xsi:type="dcterms:W3CDTF">2026-01-20T16:53:00Z</dcterms:modified>
</cp:coreProperties>
</file>