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AD2012" w:rsidRDefault="00AD2012" w:rsidP="00AD2012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AGUIRRE RODRIGUEZ NATHALIE </w:t>
      </w:r>
    </w:p>
    <w:p w:rsidR="00AD2012" w:rsidRDefault="00AD2012" w:rsidP="00AD2012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AD2012" w:rsidRDefault="00AD2012" w:rsidP="00AD2012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AD2012" w:rsidRDefault="00AD2012" w:rsidP="00AD2012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AD2012" w:rsidP="00AD2012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9724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Muebles y Mobiliario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AD2012">
        <w:rPr>
          <w:rFonts w:ascii="Times New Roman" w:hAnsi="Times New Roman"/>
          <w:b/>
          <w:szCs w:val="24"/>
        </w:rPr>
        <w:t>física</w:t>
      </w:r>
      <w:r w:rsidR="00AD201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AD2012">
        <w:rPr>
          <w:rFonts w:ascii="Times New Roman" w:hAnsi="Times New Roman"/>
          <w:b/>
          <w:bCs/>
          <w:sz w:val="28"/>
          <w:szCs w:val="28"/>
        </w:rPr>
        <w:t>Marzo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AD2012">
        <w:rPr>
          <w:rFonts w:ascii="Times New Roman" w:hAnsi="Times New Roman"/>
          <w:b/>
          <w:szCs w:val="24"/>
        </w:rPr>
        <w:t>física</w:t>
      </w:r>
      <w:r w:rsidR="00AD2012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6E07FF" w:rsidRDefault="006E07FF" w:rsidP="00303058">
      <w:pPr>
        <w:rPr>
          <w:rFonts w:ascii="Times New Roman" w:hAnsi="Times New Roman"/>
          <w:szCs w:val="24"/>
        </w:rPr>
      </w:pPr>
    </w:p>
    <w:p w:rsidR="00CA746A" w:rsidRPr="003C67B3" w:rsidRDefault="00CA746A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D83585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266E2">
        <w:rPr>
          <w:rFonts w:ascii="Times New Roman" w:hAnsi="Times New Roman"/>
          <w:sz w:val="24"/>
          <w:szCs w:val="24"/>
        </w:rPr>
        <w:t>1</w:t>
      </w:r>
      <w:r w:rsidR="00947D99">
        <w:rPr>
          <w:rFonts w:ascii="Times New Roman" w:hAnsi="Times New Roman"/>
          <w:sz w:val="24"/>
          <w:szCs w:val="24"/>
        </w:rPr>
        <w:t>8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11F" w:rsidRDefault="0089711F">
      <w:r>
        <w:separator/>
      </w:r>
    </w:p>
  </w:endnote>
  <w:endnote w:type="continuationSeparator" w:id="0">
    <w:p w:rsidR="0089711F" w:rsidRDefault="00897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11F" w:rsidRDefault="0089711F">
      <w:r>
        <w:separator/>
      </w:r>
    </w:p>
  </w:footnote>
  <w:footnote w:type="continuationSeparator" w:id="0">
    <w:p w:rsidR="0089711F" w:rsidRDefault="00897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1B0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345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3AC5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79E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41D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D7E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C4A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AC4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2B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69E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AD4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73E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D63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4F3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5FE4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6E2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0E5D"/>
    <w:rsid w:val="004A1167"/>
    <w:rsid w:val="004A1688"/>
    <w:rsid w:val="004A1A40"/>
    <w:rsid w:val="004A1CB0"/>
    <w:rsid w:val="004A1DE0"/>
    <w:rsid w:val="004A2916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0795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5EC2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A34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2F7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24BB"/>
    <w:rsid w:val="00653485"/>
    <w:rsid w:val="006537E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33E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1DA0"/>
    <w:rsid w:val="00702007"/>
    <w:rsid w:val="00702153"/>
    <w:rsid w:val="0070234A"/>
    <w:rsid w:val="0070310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773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208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4CD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337"/>
    <w:rsid w:val="007C05AF"/>
    <w:rsid w:val="007C0A16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A8C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8D4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11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C5C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2794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47D99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5DBA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0F4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6CE0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01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AF7C04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2F8C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4A3E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1FD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46A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B7DBF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6EB3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5DB2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6EA0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585"/>
    <w:rsid w:val="00D83870"/>
    <w:rsid w:val="00D83A5A"/>
    <w:rsid w:val="00D83C25"/>
    <w:rsid w:val="00D83D97"/>
    <w:rsid w:val="00D83E24"/>
    <w:rsid w:val="00D846CE"/>
    <w:rsid w:val="00D8504E"/>
    <w:rsid w:val="00D85373"/>
    <w:rsid w:val="00D858A9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06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11E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6E5A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0DF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4801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0DC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836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21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CE96F5A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274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2026-05-08T18:31:00Z</cp:lastPrinted>
  <dcterms:created xsi:type="dcterms:W3CDTF">2026-05-18T17:52:00Z</dcterms:created>
  <dcterms:modified xsi:type="dcterms:W3CDTF">2026-05-18T17:52:00Z</dcterms:modified>
</cp:coreProperties>
</file>