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20AC3" w:rsidRDefault="00A20AC3" w:rsidP="00A20AC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MICROXPERTS, S.A. DE C.V.</w:t>
      </w:r>
    </w:p>
    <w:p w:rsidR="00A20AC3" w:rsidRDefault="00A20AC3" w:rsidP="00A20AC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A20AC3" w:rsidRDefault="00A20AC3" w:rsidP="00A20AC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20AC3" w:rsidRDefault="00A20AC3" w:rsidP="00A20AC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20AC3" w:rsidP="00A20AC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9727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Difusión de Tecnologías de Información</w:t>
      </w:r>
      <w:r w:rsidR="001143C1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20AC3">
        <w:rPr>
          <w:rFonts w:ascii="Times New Roman" w:hAnsi="Times New Roman"/>
          <w:b/>
          <w:szCs w:val="24"/>
        </w:rPr>
        <w:t>moral</w:t>
      </w:r>
      <w:r w:rsidR="00A20AC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A20AC3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2E4B7E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20AC3">
        <w:rPr>
          <w:rFonts w:ascii="Times New Roman" w:hAnsi="Times New Roman"/>
          <w:b/>
          <w:szCs w:val="24"/>
        </w:rPr>
        <w:t>moral</w:t>
      </w:r>
      <w:r w:rsidR="00A20AC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E20" w:rsidRDefault="007C2E20">
      <w:r>
        <w:separator/>
      </w:r>
    </w:p>
  </w:endnote>
  <w:endnote w:type="continuationSeparator" w:id="0">
    <w:p w:rsidR="007C2E20" w:rsidRDefault="007C2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E20" w:rsidRDefault="007C2E20">
      <w:r>
        <w:separator/>
      </w:r>
    </w:p>
  </w:footnote>
  <w:footnote w:type="continuationSeparator" w:id="0">
    <w:p w:rsidR="007C2E20" w:rsidRDefault="007C2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4B7E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2E20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83D80A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2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2026-04-27T15:39:00Z</dcterms:created>
  <dcterms:modified xsi:type="dcterms:W3CDTF">2026-04-30T18:43:00Z</dcterms:modified>
</cp:coreProperties>
</file>