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60093" w:rsidRDefault="001A0B35" w:rsidP="00A6009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COMERCIALIZADORA Y SERVICIOS SIHER, S.A.</w:t>
      </w:r>
      <w:r w:rsidR="00B36CB0">
        <w:rPr>
          <w:rFonts w:ascii="Times New Roman" w:hAnsi="Times New Roman"/>
          <w:b/>
          <w:sz w:val="28"/>
          <w:szCs w:val="28"/>
          <w:lang w:val="es-MX"/>
        </w:rPr>
        <w:t xml:space="preserve"> DE C.V</w:t>
      </w:r>
      <w:r w:rsidR="00A60093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A60093" w:rsidRDefault="00A60093" w:rsidP="00A6009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60093" w:rsidRDefault="00A60093" w:rsidP="00A6009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60093" w:rsidRDefault="00A60093" w:rsidP="00A6009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60093" w:rsidP="00A6009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1A0B35">
        <w:rPr>
          <w:rFonts w:ascii="Times New Roman" w:hAnsi="Times New Roman"/>
          <w:b/>
          <w:sz w:val="32"/>
          <w:szCs w:val="32"/>
        </w:rPr>
        <w:t>9733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1A0B35" w:rsidRPr="001A0B35">
        <w:rPr>
          <w:rFonts w:ascii="Times New Roman" w:hAnsi="Times New Roman"/>
          <w:b/>
          <w:sz w:val="28"/>
          <w:szCs w:val="24"/>
        </w:rPr>
        <w:t>Equipos de Limpieza y Suministros</w:t>
      </w:r>
      <w:r w:rsidR="001A0B3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A0B35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7FE" w:rsidRDefault="00A157FE">
      <w:r>
        <w:separator/>
      </w:r>
    </w:p>
  </w:endnote>
  <w:endnote w:type="continuationSeparator" w:id="0">
    <w:p w:rsidR="00A157FE" w:rsidRDefault="00A1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7FE" w:rsidRDefault="00A157FE">
      <w:r>
        <w:separator/>
      </w:r>
    </w:p>
  </w:footnote>
  <w:footnote w:type="continuationSeparator" w:id="0">
    <w:p w:rsidR="00A157FE" w:rsidRDefault="00A15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11E82E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2026-05-07T17:37:00Z</dcterms:created>
  <dcterms:modified xsi:type="dcterms:W3CDTF">2026-05-07T17:37:00Z</dcterms:modified>
</cp:coreProperties>
</file>