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828CF" w:rsidRDefault="001828CF" w:rsidP="001828C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HERNANDEZ UGALDE AMELIA  </w:t>
      </w:r>
    </w:p>
    <w:p w:rsidR="001828CF" w:rsidRDefault="001828CF" w:rsidP="001828C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1828CF" w:rsidRDefault="001828CF" w:rsidP="001828C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828CF" w:rsidRDefault="001828CF" w:rsidP="001828C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828CF" w:rsidP="001828C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9763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Material Impreso e Información Digital 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828CF">
        <w:rPr>
          <w:rFonts w:ascii="Times New Roman" w:hAnsi="Times New Roman"/>
          <w:b/>
          <w:szCs w:val="24"/>
        </w:rPr>
        <w:t>física</w:t>
      </w:r>
      <w:r w:rsidR="001828C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828CF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828CF">
        <w:rPr>
          <w:rFonts w:ascii="Times New Roman" w:hAnsi="Times New Roman"/>
          <w:b/>
          <w:szCs w:val="24"/>
        </w:rPr>
        <w:t>física</w:t>
      </w:r>
      <w:r w:rsidR="001828C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C4C" w:rsidRDefault="00823C4C">
      <w:r>
        <w:separator/>
      </w:r>
    </w:p>
  </w:endnote>
  <w:endnote w:type="continuationSeparator" w:id="0">
    <w:p w:rsidR="00823C4C" w:rsidRDefault="0082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C4C" w:rsidRDefault="00823C4C">
      <w:r>
        <w:separator/>
      </w:r>
    </w:p>
  </w:footnote>
  <w:footnote w:type="continuationSeparator" w:id="0">
    <w:p w:rsidR="00823C4C" w:rsidRDefault="00823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6AD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16C5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8CF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3D35"/>
    <w:rsid w:val="00194A0C"/>
    <w:rsid w:val="001959B5"/>
    <w:rsid w:val="00195C84"/>
    <w:rsid w:val="00195CD6"/>
    <w:rsid w:val="00195F41"/>
    <w:rsid w:val="00196566"/>
    <w:rsid w:val="001965C7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0808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587B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68E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8EC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3C4C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7BF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6C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0DC3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1EB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149FD2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2026-05-08T17:44:00Z</dcterms:created>
  <dcterms:modified xsi:type="dcterms:W3CDTF">2026-05-08T17:44:00Z</dcterms:modified>
</cp:coreProperties>
</file>