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138EC" w:rsidRDefault="007138EC" w:rsidP="007138E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PIVECO, S.A. DE C.V.  </w:t>
      </w:r>
    </w:p>
    <w:p w:rsidR="007138EC" w:rsidRDefault="007138EC" w:rsidP="007138E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7138EC" w:rsidRDefault="007138EC" w:rsidP="007138E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138EC" w:rsidRDefault="007138EC" w:rsidP="007138E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138EC" w:rsidP="007138E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9777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Servicios de Edificación, Construcción,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138EC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D35" w:rsidRDefault="00193D35">
      <w:r>
        <w:separator/>
      </w:r>
    </w:p>
  </w:endnote>
  <w:endnote w:type="continuationSeparator" w:id="0">
    <w:p w:rsidR="00193D35" w:rsidRDefault="0019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D35" w:rsidRDefault="00193D35">
      <w:r>
        <w:separator/>
      </w:r>
    </w:p>
  </w:footnote>
  <w:footnote w:type="continuationSeparator" w:id="0">
    <w:p w:rsidR="00193D35" w:rsidRDefault="0019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3D35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8EC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9A2C98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2026-05-08T17:24:00Z</dcterms:created>
  <dcterms:modified xsi:type="dcterms:W3CDTF">2026-05-08T17:24:00Z</dcterms:modified>
</cp:coreProperties>
</file>