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A1CED" w:rsidRDefault="00A90776" w:rsidP="00DA1CE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ALANIS TORRES JUAN ANGEL</w:t>
      </w:r>
      <w:r w:rsidR="00DA1CED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DA1CED" w:rsidRDefault="00DA1CED" w:rsidP="00DA1CE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A1CED" w:rsidRDefault="00DA1CED" w:rsidP="00DA1CE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A1CED" w:rsidRDefault="00DA1CED" w:rsidP="00DA1CE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A1CED" w:rsidP="00DA1CE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A90776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A90776">
        <w:rPr>
          <w:rFonts w:ascii="Times New Roman" w:hAnsi="Times New Roman"/>
          <w:b/>
          <w:sz w:val="32"/>
          <w:szCs w:val="32"/>
        </w:rPr>
        <w:t>9785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A90776" w:rsidRPr="00A90776">
        <w:rPr>
          <w:rFonts w:ascii="Times New Roman" w:hAnsi="Times New Roman"/>
          <w:b/>
          <w:sz w:val="28"/>
          <w:szCs w:val="24"/>
        </w:rPr>
        <w:t>Equipo Médico,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90776">
        <w:rPr>
          <w:rFonts w:ascii="Times New Roman" w:hAnsi="Times New Roman"/>
          <w:b/>
          <w:szCs w:val="24"/>
        </w:rPr>
        <w:t>física</w:t>
      </w:r>
      <w:r w:rsidR="00A9077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A90776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A90776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A90776">
        <w:rPr>
          <w:rFonts w:ascii="Times New Roman" w:hAnsi="Times New Roman"/>
          <w:b/>
          <w:szCs w:val="24"/>
        </w:rPr>
        <w:t>física</w:t>
      </w:r>
      <w:r w:rsidR="00A9077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bookmarkStart w:id="0" w:name="_GoBack"/>
      <w:bookmarkEnd w:id="0"/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E29" w:rsidRDefault="001E6E29">
      <w:r>
        <w:separator/>
      </w:r>
    </w:p>
  </w:endnote>
  <w:endnote w:type="continuationSeparator" w:id="0">
    <w:p w:rsidR="001E6E29" w:rsidRDefault="001E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E29" w:rsidRDefault="001E6E29">
      <w:r>
        <w:separator/>
      </w:r>
    </w:p>
  </w:footnote>
  <w:footnote w:type="continuationSeparator" w:id="0">
    <w:p w:rsidR="001E6E29" w:rsidRDefault="001E6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0391A5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2026-04-23T17:30:00Z</dcterms:created>
  <dcterms:modified xsi:type="dcterms:W3CDTF">2026-04-23T17:30:00Z</dcterms:modified>
</cp:coreProperties>
</file>