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DF3446" w:rsidRDefault="00DF3446" w:rsidP="00DF344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HERNANDEZ ARREDONDO MARIELA YESENIA  </w:t>
      </w:r>
    </w:p>
    <w:p w:rsidR="00DF3446" w:rsidRDefault="00DF3446" w:rsidP="00DF344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DF3446" w:rsidRDefault="00DF3446" w:rsidP="00DF344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F3446" w:rsidRDefault="00DF3446" w:rsidP="00DF344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F3446" w:rsidP="00DF344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9791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Componentes y Suministros de Manufactura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F3446">
        <w:rPr>
          <w:rFonts w:ascii="Times New Roman" w:hAnsi="Times New Roman"/>
          <w:b/>
          <w:szCs w:val="24"/>
        </w:rPr>
        <w:t>física</w:t>
      </w:r>
      <w:r w:rsidR="00DF344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04CA0">
        <w:rPr>
          <w:rFonts w:ascii="Times New Roman" w:hAnsi="Times New Roman"/>
          <w:b/>
          <w:bCs/>
          <w:sz w:val="28"/>
          <w:szCs w:val="28"/>
        </w:rPr>
        <w:t>Mayo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F3446">
        <w:rPr>
          <w:rFonts w:ascii="Times New Roman" w:hAnsi="Times New Roman"/>
          <w:b/>
          <w:szCs w:val="24"/>
        </w:rPr>
        <w:t>física</w:t>
      </w:r>
      <w:r w:rsidR="00DF3446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45378">
        <w:rPr>
          <w:rFonts w:ascii="Times New Roman" w:hAnsi="Times New Roman"/>
          <w:sz w:val="24"/>
          <w:szCs w:val="24"/>
        </w:rPr>
        <w:t>15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5E6" w:rsidRDefault="00DD65E6">
      <w:r>
        <w:separator/>
      </w:r>
    </w:p>
  </w:endnote>
  <w:endnote w:type="continuationSeparator" w:id="0">
    <w:p w:rsidR="00DD65E6" w:rsidRDefault="00DD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5E6" w:rsidRDefault="00DD65E6">
      <w:r>
        <w:separator/>
      </w:r>
    </w:p>
  </w:footnote>
  <w:footnote w:type="continuationSeparator" w:id="0">
    <w:p w:rsidR="00DD65E6" w:rsidRDefault="00DD6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933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69E8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C7E70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CA0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152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643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5D6E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646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A38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5E6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446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D1D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39ED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CC1CB92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2026-06-04T16:23:00Z</cp:lastPrinted>
  <dcterms:created xsi:type="dcterms:W3CDTF">2026-06-15T16:29:00Z</dcterms:created>
  <dcterms:modified xsi:type="dcterms:W3CDTF">2026-06-15T16:29:00Z</dcterms:modified>
</cp:coreProperties>
</file>