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90D50" w:rsidRDefault="00090D50" w:rsidP="00090D5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SERVICIOS VINGAARD, S.A DE C.V.  </w:t>
      </w:r>
    </w:p>
    <w:p w:rsidR="00090D50" w:rsidRDefault="00090D50" w:rsidP="00090D5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090D50" w:rsidRDefault="00090D50" w:rsidP="00090D5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90D50" w:rsidRDefault="00090D50" w:rsidP="00090D5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90D50" w:rsidP="00090D5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9803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Equipos y Suministros de Defensa, Orden Publico, Protección, Vigilancia y Seguridad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326200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2E0" w:rsidRDefault="007E12E0">
      <w:r>
        <w:separator/>
      </w:r>
    </w:p>
  </w:endnote>
  <w:endnote w:type="continuationSeparator" w:id="0">
    <w:p w:rsidR="007E12E0" w:rsidRDefault="007E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2E0" w:rsidRDefault="007E12E0">
      <w:r>
        <w:separator/>
      </w:r>
    </w:p>
  </w:footnote>
  <w:footnote w:type="continuationSeparator" w:id="0">
    <w:p w:rsidR="007E12E0" w:rsidRDefault="007E1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2026-02-19T21:36:00Z</dcterms:created>
  <dcterms:modified xsi:type="dcterms:W3CDTF">2026-02-19T21:36:00Z</dcterms:modified>
</cp:coreProperties>
</file>