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860EFA" w:rsidRDefault="00860EFA" w:rsidP="00860EF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TELEFONIA POR CABLE, S.A. DE C.V.</w:t>
      </w:r>
    </w:p>
    <w:p w:rsidR="00860EFA" w:rsidRDefault="00860EFA" w:rsidP="00860EF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60EFA" w:rsidRDefault="00860EFA" w:rsidP="00860EF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60EFA" w:rsidRDefault="00860EFA" w:rsidP="00860EF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60EFA" w:rsidP="00860EF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28"/>
          <w:szCs w:val="32"/>
        </w:rPr>
        <w:t>9809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Telecomunicaciones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860EFA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863" w:rsidRDefault="00107863">
      <w:r>
        <w:separator/>
      </w:r>
    </w:p>
  </w:endnote>
  <w:endnote w:type="continuationSeparator" w:id="0">
    <w:p w:rsidR="00107863" w:rsidRDefault="0010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863" w:rsidRDefault="00107863">
      <w:r>
        <w:separator/>
      </w:r>
    </w:p>
  </w:footnote>
  <w:footnote w:type="continuationSeparator" w:id="0">
    <w:p w:rsidR="00107863" w:rsidRDefault="00107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63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49D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C9F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0EFA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CEB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80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A9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0CD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389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AB8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1927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54E1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9BCDA5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2026-06-17T17:25:00Z</dcterms:created>
  <dcterms:modified xsi:type="dcterms:W3CDTF">2026-06-17T17:25:00Z</dcterms:modified>
</cp:coreProperties>
</file>