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143C1" w:rsidRDefault="001143C1" w:rsidP="001143C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GARCIA GARCIA JORGE ALBERTO    </w:t>
      </w:r>
    </w:p>
    <w:p w:rsidR="001143C1" w:rsidRDefault="001143C1" w:rsidP="001143C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1143C1" w:rsidRDefault="001143C1" w:rsidP="001143C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143C1" w:rsidRDefault="001143C1" w:rsidP="001143C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143C1" w:rsidP="001143C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9855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Equipo e Instrumental Médico y de Laboratorio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143C1">
        <w:rPr>
          <w:rFonts w:ascii="Times New Roman" w:hAnsi="Times New Roman"/>
          <w:b/>
          <w:szCs w:val="24"/>
        </w:rPr>
        <w:t>física</w:t>
      </w:r>
      <w:r w:rsidR="001143C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A2510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722C1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143C1">
        <w:rPr>
          <w:rFonts w:ascii="Times New Roman" w:hAnsi="Times New Roman"/>
          <w:b/>
          <w:szCs w:val="24"/>
        </w:rPr>
        <w:t>física</w:t>
      </w:r>
      <w:r w:rsidR="001143C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8B2" w:rsidRDefault="002938B2">
      <w:r>
        <w:separator/>
      </w:r>
    </w:p>
  </w:endnote>
  <w:endnote w:type="continuationSeparator" w:id="0">
    <w:p w:rsidR="002938B2" w:rsidRDefault="0029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8B2" w:rsidRDefault="002938B2">
      <w:r>
        <w:separator/>
      </w:r>
    </w:p>
  </w:footnote>
  <w:footnote w:type="continuationSeparator" w:id="0">
    <w:p w:rsidR="002938B2" w:rsidRDefault="0029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8B2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2C1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99E5B8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2026-04-23T22:33:00Z</dcterms:created>
  <dcterms:modified xsi:type="dcterms:W3CDTF">2026-04-30T18:42:00Z</dcterms:modified>
</cp:coreProperties>
</file>