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055DA" w:rsidRDefault="003055DA" w:rsidP="003055D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MEXTRADE INTERNACIONAL, S.A. DE C.V.   </w:t>
      </w:r>
    </w:p>
    <w:p w:rsidR="003055DA" w:rsidRDefault="003055DA" w:rsidP="003055D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3055DA" w:rsidRDefault="003055DA" w:rsidP="003055D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055DA" w:rsidRDefault="003055DA" w:rsidP="003055D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055DA" w:rsidP="003055D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 w:rsidRPr="003055DA"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9923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 w:rsidRPr="0071161F">
        <w:rPr>
          <w:rFonts w:ascii="Times New Roman" w:hAnsi="Times New Roman"/>
          <w:b/>
          <w:sz w:val="28"/>
          <w:szCs w:val="24"/>
        </w:rPr>
        <w:t>Maquinaria y Accesorios para Manufactura y Procesamiento Industrial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</w:t>
      </w:r>
      <w:bookmarkStart w:id="0" w:name="_GoBack"/>
      <w:bookmarkEnd w:id="0"/>
      <w:r w:rsidR="0077142F">
        <w:rPr>
          <w:rFonts w:ascii="Times New Roman" w:hAnsi="Times New Roman"/>
          <w:szCs w:val="24"/>
        </w:rPr>
        <w:t>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3A" w:rsidRDefault="0049633A">
      <w:r>
        <w:separator/>
      </w:r>
    </w:p>
  </w:endnote>
  <w:endnote w:type="continuationSeparator" w:id="0">
    <w:p w:rsidR="0049633A" w:rsidRDefault="0049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3A" w:rsidRDefault="0049633A">
      <w:r>
        <w:separator/>
      </w:r>
    </w:p>
  </w:footnote>
  <w:footnote w:type="continuationSeparator" w:id="0">
    <w:p w:rsidR="0049633A" w:rsidRDefault="00496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47623D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2026-02-17T22:22:00Z</dcterms:created>
  <dcterms:modified xsi:type="dcterms:W3CDTF">2026-02-17T22:22:00Z</dcterms:modified>
</cp:coreProperties>
</file>