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11AAF" w:rsidRDefault="00111AAF" w:rsidP="00111AAF">
      <w:pPr>
        <w:tabs>
          <w:tab w:val="left" w:pos="1455"/>
        </w:tabs>
        <w:jc w:val="both"/>
        <w:rPr>
          <w:rFonts w:ascii="Times New Roman" w:hAnsi="Times New Roman"/>
          <w:b/>
          <w:szCs w:val="24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NUÑEZ ELECTRIC ENS, S.A. DE C.V. </w:t>
      </w:r>
    </w:p>
    <w:p w:rsidR="00111AAF" w:rsidRDefault="00111AAF" w:rsidP="00111AAF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111AAF" w:rsidRDefault="00111AAF" w:rsidP="00111AA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11AAF" w:rsidRDefault="00111AAF" w:rsidP="00111AA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11AAF" w:rsidP="00111AA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9975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Servicios de Edificación, Construcción, de Instalaciones y Mantenimiento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8440A">
        <w:rPr>
          <w:rFonts w:ascii="Times New Roman" w:hAnsi="Times New Roman"/>
          <w:b/>
          <w:bCs/>
          <w:sz w:val="28"/>
          <w:szCs w:val="28"/>
        </w:rPr>
        <w:t>Enero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EE662E">
        <w:rPr>
          <w:rFonts w:ascii="Times New Roman" w:hAnsi="Times New Roman"/>
          <w:b/>
          <w:szCs w:val="24"/>
        </w:rPr>
        <w:t>moral</w:t>
      </w:r>
      <w:r w:rsidR="00EE662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878" w:rsidRDefault="00983878">
      <w:r>
        <w:separator/>
      </w:r>
    </w:p>
  </w:endnote>
  <w:endnote w:type="continuationSeparator" w:id="0">
    <w:p w:rsidR="00983878" w:rsidRDefault="0098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878" w:rsidRDefault="00983878">
      <w:r>
        <w:separator/>
      </w:r>
    </w:p>
  </w:footnote>
  <w:footnote w:type="continuationSeparator" w:id="0">
    <w:p w:rsidR="00983878" w:rsidRDefault="00983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2026-02-17T22:44:00Z</dcterms:created>
  <dcterms:modified xsi:type="dcterms:W3CDTF">2026-02-17T22:44:00Z</dcterms:modified>
</cp:coreProperties>
</file>