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10808" w:rsidRDefault="00210808" w:rsidP="0021080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RODRIGUEZ MARTINEZ NORMA LIDIA.</w:t>
      </w:r>
    </w:p>
    <w:p w:rsidR="00210808" w:rsidRDefault="00210808" w:rsidP="0021080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10808" w:rsidRDefault="00210808" w:rsidP="0021080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10808" w:rsidRDefault="00210808" w:rsidP="0021080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10808" w:rsidP="0021080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10010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Difusión de Tecnologías de Información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10808">
        <w:rPr>
          <w:rFonts w:ascii="Times New Roman" w:hAnsi="Times New Roman"/>
          <w:b/>
          <w:szCs w:val="24"/>
        </w:rPr>
        <w:t>física</w:t>
      </w:r>
      <w:r w:rsidR="0021080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138EC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10808">
        <w:rPr>
          <w:rFonts w:ascii="Times New Roman" w:hAnsi="Times New Roman"/>
          <w:b/>
          <w:szCs w:val="24"/>
        </w:rPr>
        <w:t>física</w:t>
      </w:r>
      <w:r w:rsidR="00210808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511F4">
        <w:rPr>
          <w:rFonts w:ascii="Times New Roman" w:hAnsi="Times New Roman"/>
          <w:sz w:val="24"/>
          <w:szCs w:val="24"/>
        </w:rPr>
        <w:t>08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7BF" w:rsidRDefault="008457BF">
      <w:r>
        <w:separator/>
      </w:r>
    </w:p>
  </w:endnote>
  <w:endnote w:type="continuationSeparator" w:id="0">
    <w:p w:rsidR="008457BF" w:rsidRDefault="0084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7BF" w:rsidRDefault="008457BF">
      <w:r>
        <w:separator/>
      </w:r>
    </w:p>
  </w:footnote>
  <w:footnote w:type="continuationSeparator" w:id="0">
    <w:p w:rsidR="008457BF" w:rsidRDefault="00845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6AD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50C3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3D35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0808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BDC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1F4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8EC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29C9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7BF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6C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0DC3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1EB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2026-05-08T17:28:00Z</dcterms:created>
  <dcterms:modified xsi:type="dcterms:W3CDTF">2026-05-08T17:28:00Z</dcterms:modified>
</cp:coreProperties>
</file>