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261B9" w:rsidRDefault="00535C93" w:rsidP="00A261B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ESTRATEGIA LOGISTICA EMPRESARIAL</w:t>
      </w:r>
      <w:r w:rsidR="00A261B9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A261B9" w:rsidRDefault="00A261B9" w:rsidP="00A261B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261B9" w:rsidRDefault="00A261B9" w:rsidP="00A261B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261B9" w:rsidRDefault="00A261B9" w:rsidP="00A261B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261B9" w:rsidP="00A261B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35C93">
        <w:rPr>
          <w:rFonts w:ascii="Times New Roman" w:hAnsi="Times New Roman"/>
          <w:b/>
          <w:sz w:val="32"/>
          <w:szCs w:val="32"/>
        </w:rPr>
        <w:t>10089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</w:t>
      </w:r>
      <w:r w:rsidR="00535C93">
        <w:rPr>
          <w:rFonts w:ascii="Times New Roman" w:hAnsi="Times New Roman"/>
          <w:b/>
          <w:sz w:val="28"/>
          <w:szCs w:val="24"/>
        </w:rPr>
        <w:t>Consultoría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535C93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022" w:rsidRDefault="00F64022">
      <w:r>
        <w:separator/>
      </w:r>
    </w:p>
  </w:endnote>
  <w:endnote w:type="continuationSeparator" w:id="0">
    <w:p w:rsidR="00F64022" w:rsidRDefault="00F6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022" w:rsidRDefault="00F64022">
      <w:r>
        <w:separator/>
      </w:r>
    </w:p>
  </w:footnote>
  <w:footnote w:type="continuationSeparator" w:id="0">
    <w:p w:rsidR="00F64022" w:rsidRDefault="00F64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D098D0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2026-01-08T19:00:00Z</dcterms:created>
  <dcterms:modified xsi:type="dcterms:W3CDTF">2026-01-08T19:00:00Z</dcterms:modified>
</cp:coreProperties>
</file>