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8414A" w:rsidRDefault="00F8414A" w:rsidP="00F8414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ELECTRONICA Y MEDICINA, S.A. </w:t>
      </w:r>
    </w:p>
    <w:p w:rsidR="00F8414A" w:rsidRDefault="00F8414A" w:rsidP="00F8414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8414A" w:rsidRDefault="00F8414A" w:rsidP="00F8414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8414A" w:rsidRDefault="00F8414A" w:rsidP="00F8414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8414A" w:rsidP="00F8414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10212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e Instrumental Médico y de Laboratorio</w:t>
      </w:r>
      <w:r w:rsidR="00644B1E" w:rsidRPr="00644B1E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8414A">
        <w:rPr>
          <w:rFonts w:ascii="Times New Roman" w:hAnsi="Times New Roman"/>
          <w:b/>
          <w:szCs w:val="24"/>
        </w:rPr>
        <w:t>moral</w:t>
      </w:r>
      <w:r w:rsidR="00F8414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8414A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8414A">
        <w:rPr>
          <w:rFonts w:ascii="Times New Roman" w:hAnsi="Times New Roman"/>
          <w:b/>
          <w:szCs w:val="24"/>
        </w:rPr>
        <w:t>moral</w:t>
      </w:r>
      <w:r w:rsidR="00F8414A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5198F">
        <w:rPr>
          <w:rFonts w:ascii="Times New Roman" w:hAnsi="Times New Roman"/>
          <w:sz w:val="24"/>
          <w:szCs w:val="24"/>
        </w:rPr>
        <w:t>17</w:t>
      </w:r>
      <w:bookmarkStart w:id="0" w:name="_GoBack"/>
      <w:bookmarkEnd w:id="0"/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19A" w:rsidRDefault="00A4319A">
      <w:r>
        <w:separator/>
      </w:r>
    </w:p>
  </w:endnote>
  <w:endnote w:type="continuationSeparator" w:id="0">
    <w:p w:rsidR="00A4319A" w:rsidRDefault="00A4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19A" w:rsidRDefault="00A4319A">
      <w:r>
        <w:separator/>
      </w:r>
    </w:p>
  </w:footnote>
  <w:footnote w:type="continuationSeparator" w:id="0">
    <w:p w:rsidR="00A4319A" w:rsidRDefault="00A43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9C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8BF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509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1D32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2EDE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AB0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B1E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6C1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7CA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0E4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5FDA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19A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5E43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A44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0DC7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4ECC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3A9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1B1D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F6E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198F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14A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0F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63317A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2026-03-17T17:35:00Z</cp:lastPrinted>
  <dcterms:created xsi:type="dcterms:W3CDTF">2026-03-17T17:31:00Z</dcterms:created>
  <dcterms:modified xsi:type="dcterms:W3CDTF">2026-03-17T17:35:00Z</dcterms:modified>
</cp:coreProperties>
</file>