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C0A16" w:rsidRDefault="007C0A16" w:rsidP="007C0A1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LOREDO MARTINEZ JORGE</w:t>
      </w:r>
    </w:p>
    <w:p w:rsidR="007C0A16" w:rsidRDefault="007C0A16" w:rsidP="007C0A1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C0A16" w:rsidRDefault="007C0A16" w:rsidP="007C0A1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C0A16" w:rsidRDefault="007C0A16" w:rsidP="007C0A1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C0A16" w:rsidP="007C0A1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10326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Mantenimiento y Reparación a Instrumentos Científicos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</w:t>
      </w:r>
      <w:bookmarkStart w:id="0" w:name="_GoBack"/>
      <w:bookmarkEnd w:id="0"/>
      <w:r w:rsidR="0077142F">
        <w:rPr>
          <w:rFonts w:ascii="Times New Roman" w:hAnsi="Times New Roman"/>
          <w:szCs w:val="24"/>
        </w:rPr>
        <w:t xml:space="preserve">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C0D7E">
        <w:rPr>
          <w:rFonts w:ascii="Times New Roman" w:hAnsi="Times New Roman"/>
          <w:b/>
          <w:szCs w:val="24"/>
        </w:rPr>
        <w:t>física</w:t>
      </w:r>
      <w:r w:rsidR="000C0D7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83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C0D7E">
        <w:rPr>
          <w:rFonts w:ascii="Times New Roman" w:hAnsi="Times New Roman"/>
          <w:b/>
          <w:szCs w:val="24"/>
        </w:rPr>
        <w:t>física</w:t>
      </w:r>
      <w:r w:rsidR="000C0D7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794" w:rsidRDefault="00942794">
      <w:r>
        <w:separator/>
      </w:r>
    </w:p>
  </w:endnote>
  <w:endnote w:type="continuationSeparator" w:id="0">
    <w:p w:rsidR="00942794" w:rsidRDefault="0094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794" w:rsidRDefault="00942794">
      <w:r>
        <w:separator/>
      </w:r>
    </w:p>
  </w:footnote>
  <w:footnote w:type="continuationSeparator" w:id="0">
    <w:p w:rsidR="00942794" w:rsidRDefault="0094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A5D7AB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2026-05-07T18:37:00Z</dcterms:created>
  <dcterms:modified xsi:type="dcterms:W3CDTF">2026-05-07T18:37:00Z</dcterms:modified>
</cp:coreProperties>
</file>