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5511F4" w:rsidRDefault="005511F4" w:rsidP="005511F4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OMAÑA LOPEZ VICTOR ALFONSO</w:t>
      </w:r>
    </w:p>
    <w:p w:rsidR="005511F4" w:rsidRDefault="005511F4" w:rsidP="005511F4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5511F4" w:rsidRDefault="005511F4" w:rsidP="005511F4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5511F4" w:rsidRDefault="005511F4" w:rsidP="005511F4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5511F4" w:rsidP="005511F4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10351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Alimentación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511F4">
        <w:rPr>
          <w:rFonts w:ascii="Times New Roman" w:hAnsi="Times New Roman"/>
          <w:b/>
          <w:szCs w:val="24"/>
        </w:rPr>
        <w:t>física</w:t>
      </w:r>
      <w:r w:rsidR="005511F4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143AC4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D0152F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5511F4">
        <w:rPr>
          <w:rFonts w:ascii="Times New Roman" w:hAnsi="Times New Roman"/>
          <w:b/>
          <w:szCs w:val="24"/>
        </w:rPr>
        <w:t>física</w:t>
      </w:r>
      <w:r w:rsidR="005511F4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6E07FF" w:rsidRDefault="006E07FF" w:rsidP="00303058">
      <w:pPr>
        <w:rPr>
          <w:rFonts w:ascii="Times New Roman" w:hAnsi="Times New Roman"/>
          <w:szCs w:val="24"/>
        </w:rPr>
      </w:pPr>
    </w:p>
    <w:p w:rsidR="00CA746A" w:rsidRPr="003C67B3" w:rsidRDefault="00CA746A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511F4">
        <w:rPr>
          <w:rFonts w:ascii="Times New Roman" w:hAnsi="Times New Roman"/>
          <w:sz w:val="24"/>
          <w:szCs w:val="24"/>
        </w:rPr>
        <w:t>08</w:t>
      </w:r>
      <w:bookmarkStart w:id="0" w:name="_GoBack"/>
      <w:bookmarkEnd w:id="0"/>
      <w:r w:rsidR="0073762B">
        <w:rPr>
          <w:rFonts w:ascii="Times New Roman" w:hAnsi="Times New Roman"/>
          <w:sz w:val="24"/>
          <w:szCs w:val="24"/>
        </w:rPr>
        <w:t xml:space="preserve"> de </w:t>
      </w:r>
      <w:r w:rsidR="00EA178C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9C9" w:rsidRDefault="008229C9">
      <w:r>
        <w:separator/>
      </w:r>
    </w:p>
  </w:endnote>
  <w:endnote w:type="continuationSeparator" w:id="0">
    <w:p w:rsidR="008229C9" w:rsidRDefault="00822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9C9" w:rsidRDefault="008229C9">
      <w:r>
        <w:separator/>
      </w:r>
    </w:p>
  </w:footnote>
  <w:footnote w:type="continuationSeparator" w:id="0">
    <w:p w:rsidR="008229C9" w:rsidRDefault="00822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345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D7E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9FE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C4A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AC4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2B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114F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0B35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AD4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627E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68C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AE7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916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5EC2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1F4"/>
    <w:rsid w:val="00551447"/>
    <w:rsid w:val="005519FB"/>
    <w:rsid w:val="00551E35"/>
    <w:rsid w:val="00552015"/>
    <w:rsid w:val="005524D2"/>
    <w:rsid w:val="005532B5"/>
    <w:rsid w:val="00553608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A34"/>
    <w:rsid w:val="00566F78"/>
    <w:rsid w:val="005674C5"/>
    <w:rsid w:val="00570A96"/>
    <w:rsid w:val="005716EF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2F7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24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249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33E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1DA0"/>
    <w:rsid w:val="00702007"/>
    <w:rsid w:val="00702153"/>
    <w:rsid w:val="0070234A"/>
    <w:rsid w:val="0070310A"/>
    <w:rsid w:val="007033B6"/>
    <w:rsid w:val="007038F0"/>
    <w:rsid w:val="00703EF8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773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A16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29C9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8C2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6C2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C5C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2794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1A5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4C9B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7FE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6CE0"/>
    <w:rsid w:val="00A5726B"/>
    <w:rsid w:val="00A57F6E"/>
    <w:rsid w:val="00A60093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664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2F8C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6CB0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46A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6EB3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52F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8B5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6EA0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58A9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06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78C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708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6E5A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4801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836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21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557469B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275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2026-03-18T22:07:00Z</cp:lastPrinted>
  <dcterms:created xsi:type="dcterms:W3CDTF">2026-05-08T17:03:00Z</dcterms:created>
  <dcterms:modified xsi:type="dcterms:W3CDTF">2026-05-08T17:03:00Z</dcterms:modified>
</cp:coreProperties>
</file>