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90F1C" w:rsidRDefault="00090F1C" w:rsidP="00090F1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RUIZ MARTINEZ RODOLFO</w:t>
      </w:r>
    </w:p>
    <w:p w:rsidR="00090F1C" w:rsidRDefault="00090F1C" w:rsidP="00090F1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90F1C" w:rsidRDefault="00090F1C" w:rsidP="00090F1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90F1C" w:rsidRDefault="00090F1C" w:rsidP="00090F1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90F1C" w:rsidP="00090F1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10373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de Alimentación</w:t>
      </w:r>
      <w:r w:rsidR="00C17015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26FA1">
        <w:rPr>
          <w:rFonts w:ascii="Times New Roman" w:hAnsi="Times New Roman"/>
          <w:b/>
          <w:szCs w:val="24"/>
        </w:rPr>
        <w:t>física</w:t>
      </w:r>
      <w:r w:rsidR="00A26FA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26FA1">
        <w:rPr>
          <w:rFonts w:ascii="Times New Roman" w:hAnsi="Times New Roman"/>
          <w:b/>
          <w:szCs w:val="24"/>
        </w:rPr>
        <w:t>física</w:t>
      </w:r>
      <w:r w:rsidR="00A26FA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C4206">
        <w:rPr>
          <w:rFonts w:ascii="Times New Roman" w:hAnsi="Times New Roman"/>
          <w:sz w:val="24"/>
          <w:szCs w:val="24"/>
        </w:rPr>
        <w:t>29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D35" w:rsidRDefault="001C2D35">
      <w:r>
        <w:separator/>
      </w:r>
    </w:p>
  </w:endnote>
  <w:endnote w:type="continuationSeparator" w:id="0">
    <w:p w:rsidR="001C2D35" w:rsidRDefault="001C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D35" w:rsidRDefault="001C2D35">
      <w:r>
        <w:separator/>
      </w:r>
    </w:p>
  </w:footnote>
  <w:footnote w:type="continuationSeparator" w:id="0">
    <w:p w:rsidR="001C2D35" w:rsidRDefault="001C2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0F1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D3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496F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40E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2784B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37A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444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0D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206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6FA1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7DB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4FE9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01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61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483A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2026-01-29T18:35:00Z</cp:lastPrinted>
  <dcterms:created xsi:type="dcterms:W3CDTF">2026-01-29T18:37:00Z</dcterms:created>
  <dcterms:modified xsi:type="dcterms:W3CDTF">2026-01-29T18:37:00Z</dcterms:modified>
</cp:coreProperties>
</file>