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C3AD0" w:rsidRDefault="001C3AD0" w:rsidP="001C3AD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RAMIREZ VERASTEGUI ISIDRO RAMON</w:t>
      </w:r>
    </w:p>
    <w:p w:rsidR="001C3AD0" w:rsidRDefault="001C3AD0" w:rsidP="001C3AD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C3AD0" w:rsidRDefault="001C3AD0" w:rsidP="001C3AD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C3AD0" w:rsidRDefault="001C3AD0" w:rsidP="001C3AD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C3AD0" w:rsidP="001C3AD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10379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Componentes y Suministros para Estructuras, Edificación, Construcción y Obras Civiles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1C3AD0">
        <w:rPr>
          <w:rFonts w:ascii="Times New Roman" w:hAnsi="Times New Roman"/>
          <w:b/>
          <w:szCs w:val="24"/>
        </w:rPr>
        <w:t>física</w:t>
      </w:r>
      <w:r w:rsidR="001C3AD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1C3AD0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1C3AD0">
        <w:rPr>
          <w:rFonts w:ascii="Times New Roman" w:hAnsi="Times New Roman"/>
          <w:b/>
          <w:szCs w:val="24"/>
        </w:rPr>
        <w:t>física</w:t>
      </w:r>
      <w:r w:rsidR="001C3AD0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54434">
        <w:rPr>
          <w:rFonts w:ascii="Times New Roman" w:hAnsi="Times New Roman"/>
          <w:sz w:val="24"/>
          <w:szCs w:val="24"/>
        </w:rPr>
        <w:t>20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2CD" w:rsidRDefault="00EA32CD">
      <w:r>
        <w:separator/>
      </w:r>
    </w:p>
  </w:endnote>
  <w:endnote w:type="continuationSeparator" w:id="0">
    <w:p w:rsidR="00EA32CD" w:rsidRDefault="00EA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2CD" w:rsidRDefault="00EA32CD">
      <w:r>
        <w:separator/>
      </w:r>
    </w:p>
  </w:footnote>
  <w:footnote w:type="continuationSeparator" w:id="0">
    <w:p w:rsidR="00EA32CD" w:rsidRDefault="00EA3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40C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7EA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AD0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6261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416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E7AA4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4C3C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5B3F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89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1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06B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39B6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1EE6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88A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0DBA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34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E75B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3E50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2CD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C62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91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9FA5DC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2026-01-20T18:08:00Z</dcterms:created>
  <dcterms:modified xsi:type="dcterms:W3CDTF">2026-01-20T18:08:00Z</dcterms:modified>
</cp:coreProperties>
</file>