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A85646" w:rsidRDefault="00A85646" w:rsidP="00A8564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VILLALOBOS TORRES REYNALDO GERARDO</w:t>
      </w:r>
    </w:p>
    <w:p w:rsidR="00A85646" w:rsidRDefault="00A85646" w:rsidP="00A8564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A85646" w:rsidRDefault="00A85646" w:rsidP="00A8564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85646" w:rsidRDefault="00A85646" w:rsidP="00A8564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85646" w:rsidP="00A8564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10381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Difusión de Tecnologías de Información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85646">
        <w:rPr>
          <w:rFonts w:ascii="Times New Roman" w:hAnsi="Times New Roman"/>
          <w:b/>
          <w:szCs w:val="24"/>
        </w:rPr>
        <w:t>física</w:t>
      </w:r>
      <w:r w:rsidR="00A8564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969E8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  <w:bookmarkStart w:id="0" w:name="_GoBack"/>
      <w:bookmarkEnd w:id="0"/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85646">
        <w:rPr>
          <w:rFonts w:ascii="Times New Roman" w:hAnsi="Times New Roman"/>
          <w:b/>
          <w:szCs w:val="24"/>
        </w:rPr>
        <w:t>física</w:t>
      </w:r>
      <w:r w:rsidR="00A8564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933" w:rsidRDefault="000A1933">
      <w:r>
        <w:separator/>
      </w:r>
    </w:p>
  </w:endnote>
  <w:endnote w:type="continuationSeparator" w:id="0">
    <w:p w:rsidR="000A1933" w:rsidRDefault="000A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933" w:rsidRDefault="000A1933">
      <w:r>
        <w:separator/>
      </w:r>
    </w:p>
  </w:footnote>
  <w:footnote w:type="continuationSeparator" w:id="0">
    <w:p w:rsidR="000A1933" w:rsidRDefault="000A1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2026-06-15T16:09:00Z</dcterms:created>
  <dcterms:modified xsi:type="dcterms:W3CDTF">2026-06-15T16:09:00Z</dcterms:modified>
</cp:coreProperties>
</file>