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C3C00" w:rsidRDefault="00745C8B" w:rsidP="004C3C0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AR RADIOLOGIA INTEGRAL, S.A.P.I. DE C.V</w:t>
      </w:r>
      <w:r w:rsidR="004C3C00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4C3C00" w:rsidRDefault="004C3C00" w:rsidP="004C3C0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C3C00" w:rsidRDefault="004C3C00" w:rsidP="004C3C0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C3C00" w:rsidRDefault="004C3C00" w:rsidP="004C3C0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C3C00" w:rsidP="004C3C0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745C8B">
        <w:rPr>
          <w:rFonts w:ascii="Times New Roman" w:hAnsi="Times New Roman"/>
          <w:b/>
          <w:sz w:val="32"/>
          <w:szCs w:val="32"/>
        </w:rPr>
        <w:t>10477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745C8B" w:rsidRPr="000E63ED">
        <w:rPr>
          <w:rFonts w:ascii="Times New Roman" w:hAnsi="Times New Roman"/>
          <w:b/>
          <w:sz w:val="28"/>
          <w:szCs w:val="24"/>
        </w:rPr>
        <w:t>Servicios de Salud</w:t>
      </w:r>
      <w:r w:rsidR="00745C8B"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45C8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A3D" w:rsidRDefault="00751A3D">
      <w:r>
        <w:separator/>
      </w:r>
    </w:p>
  </w:endnote>
  <w:endnote w:type="continuationSeparator" w:id="0">
    <w:p w:rsidR="00751A3D" w:rsidRDefault="0075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A3D" w:rsidRDefault="00751A3D">
      <w:r>
        <w:separator/>
      </w:r>
    </w:p>
  </w:footnote>
  <w:footnote w:type="continuationSeparator" w:id="0">
    <w:p w:rsidR="00751A3D" w:rsidRDefault="0075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22E260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2025-12-02T22:26:00Z</cp:lastPrinted>
  <dcterms:created xsi:type="dcterms:W3CDTF">2026-01-14T16:19:00Z</dcterms:created>
  <dcterms:modified xsi:type="dcterms:W3CDTF">2026-01-14T17:10:00Z</dcterms:modified>
</cp:coreProperties>
</file>